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A8B" w:rsidRPr="00410A8B" w:rsidRDefault="00410A8B" w:rsidP="00410A8B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10A8B" w:rsidRPr="00410A8B" w:rsidRDefault="00410A8B" w:rsidP="00410A8B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10A8B" w:rsidRPr="00410A8B" w:rsidRDefault="00410A8B" w:rsidP="00410A8B">
      <w:pPr>
        <w:jc w:val="center"/>
        <w:rPr>
          <w:b/>
          <w:sz w:val="32"/>
          <w:szCs w:val="32"/>
        </w:rPr>
      </w:pPr>
    </w:p>
    <w:p w:rsidR="00410A8B" w:rsidRPr="00410A8B" w:rsidRDefault="00410A8B" w:rsidP="00410A8B">
      <w:pPr>
        <w:jc w:val="center"/>
        <w:rPr>
          <w:b/>
          <w:szCs w:val="28"/>
        </w:rPr>
      </w:pPr>
      <w:r w:rsidRPr="00410A8B">
        <w:rPr>
          <w:b/>
          <w:szCs w:val="28"/>
        </w:rPr>
        <w:t>ПОСТАНОВЛЕНИЕ</w:t>
      </w:r>
    </w:p>
    <w:p w:rsidR="00410A8B" w:rsidRPr="00410A8B" w:rsidRDefault="00410A8B" w:rsidP="00410A8B">
      <w:pPr>
        <w:jc w:val="both"/>
        <w:rPr>
          <w:szCs w:val="28"/>
        </w:rPr>
      </w:pPr>
    </w:p>
    <w:p w:rsidR="00410A8B" w:rsidRPr="00410A8B" w:rsidRDefault="003D7B04" w:rsidP="00B4407A">
      <w:pPr>
        <w:jc w:val="center"/>
        <w:rPr>
          <w:szCs w:val="28"/>
        </w:rPr>
      </w:pPr>
      <w:r>
        <w:rPr>
          <w:szCs w:val="28"/>
        </w:rPr>
        <w:t>28</w:t>
      </w:r>
      <w:r w:rsidR="00410A8B" w:rsidRPr="00B4407A">
        <w:rPr>
          <w:szCs w:val="28"/>
        </w:rPr>
        <w:t xml:space="preserve"> июля 2020 г.</w:t>
      </w:r>
      <w:r w:rsidR="00410A8B" w:rsidRPr="00B4407A">
        <w:rPr>
          <w:szCs w:val="28"/>
        </w:rPr>
        <w:tab/>
      </w:r>
      <w:r w:rsidR="00410A8B" w:rsidRPr="00B4407A">
        <w:rPr>
          <w:szCs w:val="28"/>
        </w:rPr>
        <w:tab/>
      </w:r>
      <w:r w:rsidR="00410A8B" w:rsidRPr="00B4407A">
        <w:rPr>
          <w:szCs w:val="28"/>
        </w:rPr>
        <w:tab/>
      </w:r>
      <w:r w:rsidR="00410A8B" w:rsidRPr="00B4407A">
        <w:rPr>
          <w:szCs w:val="28"/>
        </w:rPr>
        <w:tab/>
      </w:r>
      <w:r w:rsidR="00410A8B" w:rsidRPr="00B4407A">
        <w:rPr>
          <w:szCs w:val="28"/>
        </w:rPr>
        <w:tab/>
      </w:r>
      <w:r w:rsidR="00410A8B" w:rsidRPr="00B4407A">
        <w:rPr>
          <w:szCs w:val="28"/>
        </w:rPr>
        <w:tab/>
      </w:r>
      <w:r w:rsidR="00410A8B" w:rsidRPr="00B4407A">
        <w:rPr>
          <w:szCs w:val="28"/>
        </w:rPr>
        <w:tab/>
      </w:r>
      <w:r w:rsidR="00410A8B" w:rsidRPr="00B4407A">
        <w:rPr>
          <w:szCs w:val="28"/>
        </w:rPr>
        <w:tab/>
      </w:r>
      <w:r w:rsidR="00410A8B" w:rsidRPr="00B4407A">
        <w:rPr>
          <w:szCs w:val="28"/>
        </w:rPr>
        <w:tab/>
        <w:t xml:space="preserve">№ </w:t>
      </w:r>
      <w:r w:rsidR="0070161D" w:rsidRPr="00B4407A">
        <w:rPr>
          <w:szCs w:val="28"/>
        </w:rPr>
        <w:t>1</w:t>
      </w:r>
      <w:r w:rsidR="00B35E2A">
        <w:rPr>
          <w:szCs w:val="28"/>
        </w:rPr>
        <w:t>76</w:t>
      </w:r>
      <w:r w:rsidR="0070161D" w:rsidRPr="00B4407A">
        <w:rPr>
          <w:szCs w:val="28"/>
        </w:rPr>
        <w:t>-</w:t>
      </w:r>
      <w:r w:rsidR="00F7027D">
        <w:rPr>
          <w:szCs w:val="28"/>
        </w:rPr>
        <w:t>1</w:t>
      </w:r>
      <w:r w:rsidR="00EB5CFF">
        <w:rPr>
          <w:szCs w:val="28"/>
        </w:rPr>
        <w:t>3</w:t>
      </w:r>
    </w:p>
    <w:p w:rsidR="00410A8B" w:rsidRPr="00410A8B" w:rsidRDefault="00410A8B" w:rsidP="00410A8B">
      <w:pPr>
        <w:jc w:val="center"/>
        <w:rPr>
          <w:szCs w:val="28"/>
        </w:rPr>
      </w:pPr>
      <w:r w:rsidRPr="00410A8B">
        <w:rPr>
          <w:szCs w:val="28"/>
        </w:rPr>
        <w:t>г. Волгодонск</w:t>
      </w:r>
    </w:p>
    <w:p w:rsidR="00CE313D" w:rsidRDefault="00CE313D" w:rsidP="007655A2">
      <w:pPr>
        <w:suppressAutoHyphens/>
        <w:jc w:val="center"/>
      </w:pPr>
    </w:p>
    <w:p w:rsidR="00A27E0C" w:rsidRPr="00A27E0C" w:rsidRDefault="00A27E0C" w:rsidP="00A27E0C">
      <w:pPr>
        <w:widowControl w:val="0"/>
        <w:autoSpaceDE w:val="0"/>
        <w:autoSpaceDN w:val="0"/>
        <w:adjustRightInd w:val="0"/>
        <w:ind w:left="2127" w:right="2126"/>
        <w:jc w:val="both"/>
        <w:rPr>
          <w:b/>
          <w:bCs/>
          <w:szCs w:val="28"/>
        </w:rPr>
      </w:pPr>
      <w:r w:rsidRPr="00A27E0C">
        <w:rPr>
          <w:b/>
          <w:bCs/>
          <w:szCs w:val="28"/>
        </w:rPr>
        <w:t>О члене Территориальн</w:t>
      </w:r>
      <w:r>
        <w:rPr>
          <w:b/>
          <w:bCs/>
          <w:szCs w:val="28"/>
        </w:rPr>
        <w:t>ой</w:t>
      </w:r>
      <w:r w:rsidRPr="00A27E0C">
        <w:rPr>
          <w:b/>
          <w:bCs/>
          <w:szCs w:val="28"/>
        </w:rPr>
        <w:t xml:space="preserve"> избирательн</w:t>
      </w:r>
      <w:r>
        <w:rPr>
          <w:b/>
          <w:bCs/>
          <w:szCs w:val="28"/>
        </w:rPr>
        <w:t>ой</w:t>
      </w:r>
      <w:r w:rsidRPr="00A27E0C">
        <w:rPr>
          <w:b/>
          <w:bCs/>
          <w:szCs w:val="28"/>
        </w:rPr>
        <w:t xml:space="preserve"> комисси</w:t>
      </w:r>
      <w:r>
        <w:rPr>
          <w:b/>
          <w:bCs/>
          <w:szCs w:val="28"/>
        </w:rPr>
        <w:t>и</w:t>
      </w:r>
      <w:r w:rsidRPr="00A27E0C">
        <w:rPr>
          <w:b/>
          <w:bCs/>
          <w:szCs w:val="28"/>
        </w:rPr>
        <w:t xml:space="preserve"> города Волгодонска кандидатом в депутаты Волгодонской городской Думы по одномандатному избирательному округу №</w:t>
      </w:r>
      <w:r>
        <w:rPr>
          <w:b/>
          <w:bCs/>
          <w:szCs w:val="28"/>
        </w:rPr>
        <w:t> </w:t>
      </w:r>
      <w:r w:rsidRPr="00A27E0C">
        <w:rPr>
          <w:b/>
          <w:bCs/>
          <w:szCs w:val="28"/>
        </w:rPr>
        <w:t>12 Шерстюком Сергеем Леонидовичем</w:t>
      </w:r>
    </w:p>
    <w:p w:rsidR="00A27E0C" w:rsidRPr="00A27E0C" w:rsidRDefault="00A27E0C" w:rsidP="00A27E0C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Cs w:val="28"/>
        </w:rPr>
      </w:pPr>
    </w:p>
    <w:p w:rsidR="00A27E0C" w:rsidRPr="00A27E0C" w:rsidRDefault="00A27E0C" w:rsidP="00A27E0C">
      <w:pPr>
        <w:widowControl w:val="0"/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proofErr w:type="gramStart"/>
      <w:r w:rsidRPr="00A27E0C">
        <w:rPr>
          <w:bCs/>
          <w:szCs w:val="28"/>
        </w:rPr>
        <w:t>Рассмотрев документы о назначении члена Территориальной избирательной комиссии города Волгодонска с правом совещательного голоса, представленные в Территориальную избирательную комиссию города Волгодонска кандидатом в депутаты Волгодонской городской Думы по одномандатному избирательному округу № 12 Шерстюком Сергеем Леонидовичем,  руководствуясь пунктом 27 статьи 29 Федерального закона от 12.06.2002 года № 67-ФЗ «Об основных гарантиях избирательных прав и права на участие в референдуме граждан Российской Федерации</w:t>
      </w:r>
      <w:proofErr w:type="gramEnd"/>
      <w:r w:rsidRPr="00A27E0C">
        <w:rPr>
          <w:bCs/>
          <w:szCs w:val="28"/>
        </w:rPr>
        <w:t>»,</w:t>
      </w:r>
      <w:r>
        <w:rPr>
          <w:bCs/>
          <w:szCs w:val="28"/>
        </w:rPr>
        <w:t xml:space="preserve"> </w:t>
      </w:r>
      <w:r w:rsidRPr="00A27E0C">
        <w:rPr>
          <w:bCs/>
          <w:szCs w:val="28"/>
        </w:rPr>
        <w:t xml:space="preserve"> частью 20 статьи 13 Областного закона от 12.05.2016 № 525-ЗС «О выборах и референдумах в Ростовской области»,</w:t>
      </w:r>
    </w:p>
    <w:p w:rsidR="00F563A7" w:rsidRPr="00811E24" w:rsidRDefault="00C93CDD" w:rsidP="002B03C5">
      <w:pPr>
        <w:widowControl w:val="0"/>
        <w:suppressAutoHyphens/>
        <w:spacing w:before="240" w:after="240"/>
        <w:jc w:val="center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 w:rsidR="00410A8B">
        <w:rPr>
          <w:szCs w:val="28"/>
        </w:rPr>
        <w:t>Волгодонска</w:t>
      </w:r>
      <w:r w:rsidRPr="00C93CDD">
        <w:rPr>
          <w:sz w:val="24"/>
          <w:szCs w:val="24"/>
        </w:rPr>
        <w:t xml:space="preserve"> </w:t>
      </w:r>
      <w:r w:rsidRPr="00410A8B">
        <w:rPr>
          <w:b/>
          <w:szCs w:val="28"/>
        </w:rPr>
        <w:t>ПОСТАНОВЛЯЕТ</w:t>
      </w:r>
      <w:r w:rsidRPr="00C93CDD">
        <w:rPr>
          <w:szCs w:val="28"/>
        </w:rPr>
        <w:t>:</w:t>
      </w:r>
      <w:r w:rsidR="00F563A7" w:rsidRPr="00811E24">
        <w:rPr>
          <w:szCs w:val="28"/>
        </w:rPr>
        <w:t xml:space="preserve"> </w:t>
      </w:r>
    </w:p>
    <w:p w:rsidR="00A27E0C" w:rsidRPr="00A27E0C" w:rsidRDefault="00A27E0C" w:rsidP="00A27E0C">
      <w:pPr>
        <w:suppressAutoHyphens/>
        <w:spacing w:line="312" w:lineRule="auto"/>
        <w:ind w:right="-1" w:firstLine="567"/>
        <w:jc w:val="both"/>
        <w:rPr>
          <w:szCs w:val="28"/>
        </w:rPr>
      </w:pPr>
      <w:r w:rsidRPr="00A27E0C">
        <w:rPr>
          <w:szCs w:val="28"/>
        </w:rPr>
        <w:t>1.</w:t>
      </w:r>
      <w:r>
        <w:rPr>
          <w:szCs w:val="28"/>
        </w:rPr>
        <w:tab/>
      </w:r>
      <w:r w:rsidRPr="00A27E0C">
        <w:rPr>
          <w:szCs w:val="28"/>
        </w:rPr>
        <w:t>Принять к сведению уведомление кандидат</w:t>
      </w:r>
      <w:r>
        <w:rPr>
          <w:szCs w:val="28"/>
        </w:rPr>
        <w:t>а</w:t>
      </w:r>
      <w:r w:rsidRPr="00A27E0C">
        <w:rPr>
          <w:szCs w:val="28"/>
        </w:rPr>
        <w:t xml:space="preserve"> в депутаты Волгодонской городской Думы по одномандатному избирательному округу №</w:t>
      </w:r>
      <w:r>
        <w:rPr>
          <w:szCs w:val="28"/>
        </w:rPr>
        <w:t> </w:t>
      </w:r>
      <w:r w:rsidRPr="00A27E0C">
        <w:rPr>
          <w:szCs w:val="28"/>
        </w:rPr>
        <w:t>12 Шерстюк</w:t>
      </w:r>
      <w:r>
        <w:rPr>
          <w:szCs w:val="28"/>
        </w:rPr>
        <w:t>а</w:t>
      </w:r>
      <w:r w:rsidRPr="00A27E0C">
        <w:rPr>
          <w:szCs w:val="28"/>
        </w:rPr>
        <w:t xml:space="preserve"> Серге</w:t>
      </w:r>
      <w:r>
        <w:rPr>
          <w:szCs w:val="28"/>
        </w:rPr>
        <w:t>я</w:t>
      </w:r>
      <w:r w:rsidRPr="00A27E0C">
        <w:rPr>
          <w:szCs w:val="28"/>
        </w:rPr>
        <w:t xml:space="preserve"> Леонидович</w:t>
      </w:r>
      <w:r>
        <w:rPr>
          <w:szCs w:val="28"/>
        </w:rPr>
        <w:t>а</w:t>
      </w:r>
      <w:r w:rsidRPr="00A27E0C">
        <w:rPr>
          <w:szCs w:val="28"/>
        </w:rPr>
        <w:t xml:space="preserve"> от 2</w:t>
      </w:r>
      <w:r>
        <w:rPr>
          <w:szCs w:val="28"/>
        </w:rPr>
        <w:t>8</w:t>
      </w:r>
      <w:r w:rsidRPr="00A27E0C">
        <w:rPr>
          <w:szCs w:val="28"/>
        </w:rPr>
        <w:t xml:space="preserve"> июля 2020 года о назначении членом </w:t>
      </w:r>
      <w:r>
        <w:rPr>
          <w:szCs w:val="28"/>
        </w:rPr>
        <w:t>Территориальной и</w:t>
      </w:r>
      <w:r w:rsidRPr="00A27E0C">
        <w:rPr>
          <w:szCs w:val="28"/>
        </w:rPr>
        <w:t xml:space="preserve">збирательной комиссии </w:t>
      </w:r>
      <w:r>
        <w:rPr>
          <w:szCs w:val="28"/>
        </w:rPr>
        <w:t>города Волгодонска</w:t>
      </w:r>
      <w:r w:rsidRPr="00A27E0C">
        <w:rPr>
          <w:szCs w:val="28"/>
        </w:rPr>
        <w:t xml:space="preserve"> </w:t>
      </w:r>
      <w:proofErr w:type="gramStart"/>
      <w:r w:rsidRPr="00A27E0C">
        <w:rPr>
          <w:szCs w:val="28"/>
        </w:rPr>
        <w:t>с</w:t>
      </w:r>
      <w:proofErr w:type="gramEnd"/>
      <w:r w:rsidRPr="00A27E0C">
        <w:rPr>
          <w:szCs w:val="28"/>
        </w:rPr>
        <w:t xml:space="preserve"> правом совещательного голоса </w:t>
      </w:r>
      <w:r>
        <w:rPr>
          <w:szCs w:val="28"/>
        </w:rPr>
        <w:t>Г</w:t>
      </w:r>
      <w:r w:rsidR="00F7027D">
        <w:rPr>
          <w:szCs w:val="28"/>
        </w:rPr>
        <w:t>ригориади Дмитрия Григорьевича</w:t>
      </w:r>
      <w:r w:rsidRPr="00A27E0C">
        <w:rPr>
          <w:szCs w:val="28"/>
        </w:rPr>
        <w:t xml:space="preserve">, </w:t>
      </w:r>
      <w:r w:rsidR="00F7027D">
        <w:rPr>
          <w:szCs w:val="28"/>
        </w:rPr>
        <w:t>01.08.</w:t>
      </w:r>
      <w:r w:rsidRPr="00A27E0C">
        <w:rPr>
          <w:szCs w:val="28"/>
        </w:rPr>
        <w:t>19</w:t>
      </w:r>
      <w:r w:rsidR="00F7027D">
        <w:rPr>
          <w:szCs w:val="28"/>
        </w:rPr>
        <w:t>76</w:t>
      </w:r>
      <w:r w:rsidRPr="00A27E0C">
        <w:rPr>
          <w:szCs w:val="28"/>
        </w:rPr>
        <w:t xml:space="preserve"> года рождения.</w:t>
      </w:r>
    </w:p>
    <w:p w:rsidR="00A27E0C" w:rsidRPr="00A27E0C" w:rsidRDefault="00A27E0C" w:rsidP="00A27E0C">
      <w:pPr>
        <w:suppressAutoHyphens/>
        <w:spacing w:line="312" w:lineRule="auto"/>
        <w:ind w:right="-1" w:firstLine="567"/>
        <w:jc w:val="both"/>
        <w:rPr>
          <w:szCs w:val="28"/>
        </w:rPr>
      </w:pPr>
      <w:r w:rsidRPr="00A27E0C">
        <w:rPr>
          <w:szCs w:val="28"/>
        </w:rPr>
        <w:t>2.</w:t>
      </w:r>
      <w:r>
        <w:rPr>
          <w:szCs w:val="28"/>
        </w:rPr>
        <w:tab/>
      </w:r>
      <w:r w:rsidRPr="00A27E0C">
        <w:rPr>
          <w:szCs w:val="28"/>
        </w:rPr>
        <w:t xml:space="preserve">Выдать члену </w:t>
      </w:r>
      <w:r w:rsidR="00F7027D">
        <w:rPr>
          <w:szCs w:val="28"/>
        </w:rPr>
        <w:t xml:space="preserve">Территориальной избирательной </w:t>
      </w:r>
      <w:r w:rsidRPr="00A27E0C">
        <w:rPr>
          <w:szCs w:val="28"/>
        </w:rPr>
        <w:t xml:space="preserve">комиссии </w:t>
      </w:r>
      <w:r w:rsidR="00F7027D">
        <w:rPr>
          <w:szCs w:val="28"/>
        </w:rPr>
        <w:t>города Волгодонска</w:t>
      </w:r>
      <w:r w:rsidRPr="00A27E0C">
        <w:rPr>
          <w:szCs w:val="28"/>
        </w:rPr>
        <w:t xml:space="preserve"> с правом совещательного голоса удостоверение установленного образца.</w:t>
      </w:r>
    </w:p>
    <w:p w:rsidR="00C93CDD" w:rsidRDefault="00242423" w:rsidP="00A27E0C">
      <w:pPr>
        <w:suppressAutoHyphens/>
        <w:spacing w:line="312" w:lineRule="auto"/>
        <w:ind w:right="-1" w:firstLine="567"/>
        <w:jc w:val="both"/>
        <w:rPr>
          <w:szCs w:val="28"/>
        </w:rPr>
      </w:pPr>
      <w:r w:rsidRPr="00242423">
        <w:rPr>
          <w:szCs w:val="28"/>
        </w:rPr>
        <w:t>3</w:t>
      </w:r>
      <w:r w:rsidR="00C93CDD" w:rsidRPr="00242423">
        <w:rPr>
          <w:szCs w:val="28"/>
        </w:rPr>
        <w:t>.</w:t>
      </w:r>
      <w:r w:rsidRPr="00242423">
        <w:rPr>
          <w:szCs w:val="28"/>
        </w:rPr>
        <w:tab/>
      </w:r>
      <w:proofErr w:type="gramStart"/>
      <w:r w:rsidR="00C93CDD" w:rsidRPr="00242423">
        <w:rPr>
          <w:szCs w:val="28"/>
        </w:rPr>
        <w:t>Разместить</w:t>
      </w:r>
      <w:proofErr w:type="gramEnd"/>
      <w:r w:rsidR="00C93CDD" w:rsidRPr="00242423">
        <w:rPr>
          <w:szCs w:val="28"/>
        </w:rPr>
        <w:t xml:space="preserve"> настоящее постановление на сайте Территориальной</w:t>
      </w:r>
      <w:r w:rsidR="00C93CDD" w:rsidRPr="00C93CDD">
        <w:rPr>
          <w:szCs w:val="28"/>
        </w:rPr>
        <w:t xml:space="preserve"> избирательной комиссии города </w:t>
      </w:r>
      <w:r>
        <w:rPr>
          <w:szCs w:val="28"/>
        </w:rPr>
        <w:t>Волгодонска</w:t>
      </w:r>
      <w:r w:rsidR="00C93CDD" w:rsidRPr="00C93CDD">
        <w:rPr>
          <w:szCs w:val="28"/>
        </w:rPr>
        <w:t xml:space="preserve"> в информационно-телекоммуникационной сети «Интернет».</w:t>
      </w:r>
    </w:p>
    <w:p w:rsidR="00F7027D" w:rsidRPr="00C93CDD" w:rsidRDefault="00F7027D" w:rsidP="00F7027D">
      <w:pPr>
        <w:suppressAutoHyphens/>
        <w:spacing w:line="312" w:lineRule="auto"/>
        <w:ind w:right="-1" w:firstLine="567"/>
        <w:jc w:val="both"/>
        <w:rPr>
          <w:szCs w:val="28"/>
        </w:rPr>
      </w:pPr>
      <w:r w:rsidRPr="00F7027D">
        <w:rPr>
          <w:szCs w:val="28"/>
        </w:rPr>
        <w:lastRenderedPageBreak/>
        <w:t>4.</w:t>
      </w:r>
      <w:r w:rsidRPr="00F7027D">
        <w:rPr>
          <w:szCs w:val="28"/>
        </w:rPr>
        <w:tab/>
      </w:r>
      <w:proofErr w:type="gramStart"/>
      <w:r w:rsidRPr="00F7027D">
        <w:rPr>
          <w:szCs w:val="28"/>
        </w:rPr>
        <w:t>Контроль за</w:t>
      </w:r>
      <w:proofErr w:type="gramEnd"/>
      <w:r w:rsidRPr="00F7027D">
        <w:rPr>
          <w:szCs w:val="28"/>
        </w:rPr>
        <w:t xml:space="preserve"> выполнением настоящего постановления возложить на секретар</w:t>
      </w:r>
      <w:r>
        <w:rPr>
          <w:szCs w:val="28"/>
        </w:rPr>
        <w:t>я Территориальной и</w:t>
      </w:r>
      <w:r w:rsidRPr="00F7027D">
        <w:rPr>
          <w:szCs w:val="28"/>
        </w:rPr>
        <w:t xml:space="preserve">збирательной комиссии </w:t>
      </w:r>
      <w:r>
        <w:rPr>
          <w:szCs w:val="28"/>
        </w:rPr>
        <w:t>города Волгодонска</w:t>
      </w:r>
      <w:r w:rsidRPr="00F7027D">
        <w:rPr>
          <w:szCs w:val="28"/>
        </w:rPr>
        <w:t xml:space="preserve"> </w:t>
      </w:r>
      <w:r>
        <w:rPr>
          <w:szCs w:val="28"/>
        </w:rPr>
        <w:t>А.И. Авакова.</w:t>
      </w:r>
    </w:p>
    <w:p w:rsidR="00C93CDD" w:rsidRPr="00C93CDD" w:rsidRDefault="00C93CDD" w:rsidP="006B0815">
      <w:pPr>
        <w:spacing w:line="312" w:lineRule="auto"/>
        <w:rPr>
          <w:szCs w:val="28"/>
        </w:rPr>
      </w:pPr>
    </w:p>
    <w:p w:rsidR="00410A8B" w:rsidRDefault="00410A8B" w:rsidP="006B0815">
      <w:pPr>
        <w:spacing w:line="312" w:lineRule="auto"/>
        <w:jc w:val="both"/>
        <w:rPr>
          <w:szCs w:val="28"/>
          <w:lang/>
        </w:rPr>
      </w:pPr>
      <w:r w:rsidRPr="00410A8B">
        <w:rPr>
          <w:szCs w:val="28"/>
          <w:lang/>
        </w:rPr>
        <w:t xml:space="preserve">Председатель  комиссии                         </w:t>
      </w:r>
      <w:r>
        <w:rPr>
          <w:szCs w:val="28"/>
          <w:lang/>
        </w:rPr>
        <w:t xml:space="preserve">                          </w:t>
      </w:r>
      <w:r w:rsidRPr="00410A8B">
        <w:rPr>
          <w:szCs w:val="28"/>
          <w:lang/>
        </w:rPr>
        <w:t xml:space="preserve">  </w:t>
      </w:r>
      <w:r w:rsidRPr="00410A8B">
        <w:rPr>
          <w:szCs w:val="28"/>
          <w:lang/>
        </w:rPr>
        <w:t xml:space="preserve">     Е.К. Филиппова</w:t>
      </w:r>
    </w:p>
    <w:p w:rsidR="006B0815" w:rsidRPr="00410A8B" w:rsidRDefault="006B0815" w:rsidP="006B0815">
      <w:pPr>
        <w:spacing w:line="312" w:lineRule="auto"/>
        <w:jc w:val="both"/>
        <w:rPr>
          <w:szCs w:val="24"/>
          <w:lang/>
        </w:rPr>
      </w:pPr>
    </w:p>
    <w:p w:rsidR="009B1A6B" w:rsidRDefault="00410A8B" w:rsidP="006B0815">
      <w:pPr>
        <w:spacing w:line="312" w:lineRule="auto"/>
        <w:jc w:val="both"/>
        <w:rPr>
          <w:kern w:val="28"/>
        </w:rPr>
      </w:pPr>
      <w:r w:rsidRPr="00410A8B">
        <w:rPr>
          <w:szCs w:val="24"/>
          <w:lang/>
        </w:rPr>
        <w:t xml:space="preserve">Секретарь   комиссии                                                             </w:t>
      </w:r>
      <w:r w:rsidRPr="00410A8B">
        <w:rPr>
          <w:szCs w:val="24"/>
          <w:lang/>
        </w:rPr>
        <w:t xml:space="preserve"> А.И. Аваков</w:t>
      </w:r>
    </w:p>
    <w:sectPr w:rsidR="009B1A6B" w:rsidSect="00F7027D">
      <w:headerReference w:type="even" r:id="rId8"/>
      <w:headerReference w:type="default" r:id="rId9"/>
      <w:type w:val="continuous"/>
      <w:pgSz w:w="11906" w:h="16838"/>
      <w:pgMar w:top="709" w:right="707" w:bottom="1135" w:left="1560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1D70" w:rsidRDefault="00851D70">
      <w:r>
        <w:separator/>
      </w:r>
    </w:p>
  </w:endnote>
  <w:endnote w:type="continuationSeparator" w:id="0">
    <w:p w:rsidR="00851D70" w:rsidRDefault="00851D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1D70" w:rsidRDefault="00851D70">
      <w:r>
        <w:separator/>
      </w:r>
    </w:p>
  </w:footnote>
  <w:footnote w:type="continuationSeparator" w:id="0">
    <w:p w:rsidR="00851D70" w:rsidRDefault="00851D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CDD" w:rsidRDefault="00C93CD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93CDD" w:rsidRDefault="00C93CD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CDD" w:rsidRDefault="00C93CD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3357D">
      <w:rPr>
        <w:rStyle w:val="a5"/>
        <w:noProof/>
      </w:rPr>
      <w:t>2</w:t>
    </w:r>
    <w:r>
      <w:rPr>
        <w:rStyle w:val="a5"/>
      </w:rPr>
      <w:fldChar w:fldCharType="end"/>
    </w:r>
  </w:p>
  <w:p w:rsidR="00C93CDD" w:rsidRDefault="00C93CD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D311446"/>
    <w:multiLevelType w:val="hybridMultilevel"/>
    <w:tmpl w:val="FB54541A"/>
    <w:lvl w:ilvl="0" w:tplc="15DC14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7305E5"/>
    <w:multiLevelType w:val="multilevel"/>
    <w:tmpl w:val="4AD89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8"/>
  </w:num>
  <w:num w:numId="5">
    <w:abstractNumId w:val="4"/>
  </w:num>
  <w:num w:numId="6">
    <w:abstractNumId w:val="9"/>
  </w:num>
  <w:num w:numId="7">
    <w:abstractNumId w:val="6"/>
  </w:num>
  <w:num w:numId="8">
    <w:abstractNumId w:val="2"/>
  </w:num>
  <w:num w:numId="9">
    <w:abstractNumId w:val="7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attachedTemplate r:id="rId1"/>
  <w:stylePaneFormatFilter w:val="3F01"/>
  <w:defaultTabStop w:val="709"/>
  <w:hyphenationZone w:val="425"/>
  <w:drawingGridHorizontalSpacing w:val="14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16D0"/>
    <w:rsid w:val="00014E01"/>
    <w:rsid w:val="00021017"/>
    <w:rsid w:val="000376F5"/>
    <w:rsid w:val="00053923"/>
    <w:rsid w:val="00061C12"/>
    <w:rsid w:val="00066A1D"/>
    <w:rsid w:val="0007752D"/>
    <w:rsid w:val="000A1ABD"/>
    <w:rsid w:val="000A2C62"/>
    <w:rsid w:val="000E68D0"/>
    <w:rsid w:val="000F36F1"/>
    <w:rsid w:val="000F5FB4"/>
    <w:rsid w:val="001054A7"/>
    <w:rsid w:val="00106D2F"/>
    <w:rsid w:val="00130563"/>
    <w:rsid w:val="00131F41"/>
    <w:rsid w:val="0013370C"/>
    <w:rsid w:val="00153FEB"/>
    <w:rsid w:val="00156796"/>
    <w:rsid w:val="001659FB"/>
    <w:rsid w:val="001720C4"/>
    <w:rsid w:val="00175EC5"/>
    <w:rsid w:val="00177662"/>
    <w:rsid w:val="00187E53"/>
    <w:rsid w:val="00191B33"/>
    <w:rsid w:val="001A6A4F"/>
    <w:rsid w:val="001B0EF3"/>
    <w:rsid w:val="001B32E0"/>
    <w:rsid w:val="001C3688"/>
    <w:rsid w:val="001C4337"/>
    <w:rsid w:val="001E19E7"/>
    <w:rsid w:val="001E2BC5"/>
    <w:rsid w:val="001E7E91"/>
    <w:rsid w:val="001F485D"/>
    <w:rsid w:val="001F5F73"/>
    <w:rsid w:val="00210931"/>
    <w:rsid w:val="00220441"/>
    <w:rsid w:val="00221A69"/>
    <w:rsid w:val="002232D3"/>
    <w:rsid w:val="00225F41"/>
    <w:rsid w:val="00242423"/>
    <w:rsid w:val="00251BB0"/>
    <w:rsid w:val="002529C3"/>
    <w:rsid w:val="00261549"/>
    <w:rsid w:val="002619BD"/>
    <w:rsid w:val="00267758"/>
    <w:rsid w:val="002800C6"/>
    <w:rsid w:val="00290C02"/>
    <w:rsid w:val="00297579"/>
    <w:rsid w:val="002A6A32"/>
    <w:rsid w:val="002B03C5"/>
    <w:rsid w:val="002C14A3"/>
    <w:rsid w:val="002D624D"/>
    <w:rsid w:val="002D6BD6"/>
    <w:rsid w:val="00312F77"/>
    <w:rsid w:val="0031733E"/>
    <w:rsid w:val="00323F4B"/>
    <w:rsid w:val="00331D8E"/>
    <w:rsid w:val="00335B24"/>
    <w:rsid w:val="003705D5"/>
    <w:rsid w:val="00370DE8"/>
    <w:rsid w:val="003819D8"/>
    <w:rsid w:val="0038463A"/>
    <w:rsid w:val="003879E9"/>
    <w:rsid w:val="00390D9D"/>
    <w:rsid w:val="003920C7"/>
    <w:rsid w:val="003920F7"/>
    <w:rsid w:val="003A2918"/>
    <w:rsid w:val="003B1B28"/>
    <w:rsid w:val="003B1B46"/>
    <w:rsid w:val="003B3F85"/>
    <w:rsid w:val="003C0A92"/>
    <w:rsid w:val="003D7B04"/>
    <w:rsid w:val="003F72D0"/>
    <w:rsid w:val="00410A8B"/>
    <w:rsid w:val="004142CA"/>
    <w:rsid w:val="00416CF2"/>
    <w:rsid w:val="00422311"/>
    <w:rsid w:val="0042302C"/>
    <w:rsid w:val="0043357D"/>
    <w:rsid w:val="00435FFE"/>
    <w:rsid w:val="00437AE0"/>
    <w:rsid w:val="00453FE7"/>
    <w:rsid w:val="0045415F"/>
    <w:rsid w:val="004723AD"/>
    <w:rsid w:val="00474B7E"/>
    <w:rsid w:val="00476799"/>
    <w:rsid w:val="004818B8"/>
    <w:rsid w:val="004836DE"/>
    <w:rsid w:val="00491A4C"/>
    <w:rsid w:val="004D0D33"/>
    <w:rsid w:val="004D73FF"/>
    <w:rsid w:val="004E04D7"/>
    <w:rsid w:val="004F1CE7"/>
    <w:rsid w:val="004F538C"/>
    <w:rsid w:val="0051261B"/>
    <w:rsid w:val="0051791B"/>
    <w:rsid w:val="00520E33"/>
    <w:rsid w:val="00526CCD"/>
    <w:rsid w:val="0055023D"/>
    <w:rsid w:val="0055347B"/>
    <w:rsid w:val="00555FE3"/>
    <w:rsid w:val="005656B7"/>
    <w:rsid w:val="00574A4E"/>
    <w:rsid w:val="00575EE1"/>
    <w:rsid w:val="00577A26"/>
    <w:rsid w:val="00580AC1"/>
    <w:rsid w:val="00595400"/>
    <w:rsid w:val="00595523"/>
    <w:rsid w:val="005A209E"/>
    <w:rsid w:val="005C1269"/>
    <w:rsid w:val="005D2D2B"/>
    <w:rsid w:val="005E72F0"/>
    <w:rsid w:val="005F70A1"/>
    <w:rsid w:val="00601AC8"/>
    <w:rsid w:val="00607079"/>
    <w:rsid w:val="0062566F"/>
    <w:rsid w:val="0062772E"/>
    <w:rsid w:val="00637B5C"/>
    <w:rsid w:val="00640B6E"/>
    <w:rsid w:val="00640FA3"/>
    <w:rsid w:val="006420C6"/>
    <w:rsid w:val="00643F0D"/>
    <w:rsid w:val="006442B3"/>
    <w:rsid w:val="0064714F"/>
    <w:rsid w:val="00664BAD"/>
    <w:rsid w:val="00667AC7"/>
    <w:rsid w:val="00676C36"/>
    <w:rsid w:val="00690268"/>
    <w:rsid w:val="0069089F"/>
    <w:rsid w:val="00696623"/>
    <w:rsid w:val="006B0815"/>
    <w:rsid w:val="006B73FB"/>
    <w:rsid w:val="006B7E10"/>
    <w:rsid w:val="006C558C"/>
    <w:rsid w:val="006C5E2F"/>
    <w:rsid w:val="006D27D3"/>
    <w:rsid w:val="006E3FB2"/>
    <w:rsid w:val="006F1252"/>
    <w:rsid w:val="006F1664"/>
    <w:rsid w:val="006F1EA3"/>
    <w:rsid w:val="006F3BCD"/>
    <w:rsid w:val="006F61F0"/>
    <w:rsid w:val="0070161D"/>
    <w:rsid w:val="00742475"/>
    <w:rsid w:val="00747ED2"/>
    <w:rsid w:val="0075381F"/>
    <w:rsid w:val="00753A7D"/>
    <w:rsid w:val="00755E5C"/>
    <w:rsid w:val="007655A2"/>
    <w:rsid w:val="00772452"/>
    <w:rsid w:val="00785248"/>
    <w:rsid w:val="00787499"/>
    <w:rsid w:val="007A690B"/>
    <w:rsid w:val="007A7BE8"/>
    <w:rsid w:val="007B400C"/>
    <w:rsid w:val="007B4E48"/>
    <w:rsid w:val="007B613F"/>
    <w:rsid w:val="007D5C37"/>
    <w:rsid w:val="007D60F4"/>
    <w:rsid w:val="007F4ACF"/>
    <w:rsid w:val="007F63B8"/>
    <w:rsid w:val="00801B62"/>
    <w:rsid w:val="00811E24"/>
    <w:rsid w:val="0082502A"/>
    <w:rsid w:val="00826FA3"/>
    <w:rsid w:val="00831CBA"/>
    <w:rsid w:val="0085072E"/>
    <w:rsid w:val="00851D70"/>
    <w:rsid w:val="008723FD"/>
    <w:rsid w:val="00874895"/>
    <w:rsid w:val="00890C94"/>
    <w:rsid w:val="008944C4"/>
    <w:rsid w:val="008A31A4"/>
    <w:rsid w:val="008A65B5"/>
    <w:rsid w:val="008B1D05"/>
    <w:rsid w:val="008B750B"/>
    <w:rsid w:val="008E0708"/>
    <w:rsid w:val="008E492A"/>
    <w:rsid w:val="008E5EA8"/>
    <w:rsid w:val="008F32B0"/>
    <w:rsid w:val="008F5290"/>
    <w:rsid w:val="008F7177"/>
    <w:rsid w:val="00911FD0"/>
    <w:rsid w:val="009138EF"/>
    <w:rsid w:val="00914C58"/>
    <w:rsid w:val="00933A1D"/>
    <w:rsid w:val="0094405C"/>
    <w:rsid w:val="00960D43"/>
    <w:rsid w:val="009640A0"/>
    <w:rsid w:val="009657BA"/>
    <w:rsid w:val="00983719"/>
    <w:rsid w:val="00983B4D"/>
    <w:rsid w:val="00986172"/>
    <w:rsid w:val="00986CE2"/>
    <w:rsid w:val="0099207C"/>
    <w:rsid w:val="009A25D1"/>
    <w:rsid w:val="009B1A6B"/>
    <w:rsid w:val="009E1194"/>
    <w:rsid w:val="009E6520"/>
    <w:rsid w:val="009F225C"/>
    <w:rsid w:val="009F65E8"/>
    <w:rsid w:val="00A10E5D"/>
    <w:rsid w:val="00A13EB9"/>
    <w:rsid w:val="00A24599"/>
    <w:rsid w:val="00A247EE"/>
    <w:rsid w:val="00A27E0C"/>
    <w:rsid w:val="00A43B62"/>
    <w:rsid w:val="00A47C55"/>
    <w:rsid w:val="00A50AE1"/>
    <w:rsid w:val="00A51C76"/>
    <w:rsid w:val="00A56E89"/>
    <w:rsid w:val="00A62302"/>
    <w:rsid w:val="00A65128"/>
    <w:rsid w:val="00A77950"/>
    <w:rsid w:val="00AA4697"/>
    <w:rsid w:val="00AA5CAD"/>
    <w:rsid w:val="00AA5E2F"/>
    <w:rsid w:val="00AB1F69"/>
    <w:rsid w:val="00AB7D16"/>
    <w:rsid w:val="00AC4DC6"/>
    <w:rsid w:val="00AD2589"/>
    <w:rsid w:val="00AD6539"/>
    <w:rsid w:val="00AE2452"/>
    <w:rsid w:val="00AE24C0"/>
    <w:rsid w:val="00AE6FD7"/>
    <w:rsid w:val="00AF47D1"/>
    <w:rsid w:val="00AF59F1"/>
    <w:rsid w:val="00AF7D7E"/>
    <w:rsid w:val="00B24B70"/>
    <w:rsid w:val="00B2670F"/>
    <w:rsid w:val="00B35E2A"/>
    <w:rsid w:val="00B41305"/>
    <w:rsid w:val="00B4231F"/>
    <w:rsid w:val="00B4407A"/>
    <w:rsid w:val="00B463B5"/>
    <w:rsid w:val="00B46D00"/>
    <w:rsid w:val="00B618B5"/>
    <w:rsid w:val="00B82441"/>
    <w:rsid w:val="00B94249"/>
    <w:rsid w:val="00B94929"/>
    <w:rsid w:val="00BA77A7"/>
    <w:rsid w:val="00BB08F9"/>
    <w:rsid w:val="00BB09EC"/>
    <w:rsid w:val="00BB34DF"/>
    <w:rsid w:val="00BC03EC"/>
    <w:rsid w:val="00BC2B32"/>
    <w:rsid w:val="00BC5A5A"/>
    <w:rsid w:val="00BC7321"/>
    <w:rsid w:val="00BD182F"/>
    <w:rsid w:val="00BD3C68"/>
    <w:rsid w:val="00BD4F0C"/>
    <w:rsid w:val="00BD677B"/>
    <w:rsid w:val="00BF5E19"/>
    <w:rsid w:val="00BF7BFC"/>
    <w:rsid w:val="00C025B6"/>
    <w:rsid w:val="00C07894"/>
    <w:rsid w:val="00C166A7"/>
    <w:rsid w:val="00C172FD"/>
    <w:rsid w:val="00C35911"/>
    <w:rsid w:val="00C538C5"/>
    <w:rsid w:val="00C9398C"/>
    <w:rsid w:val="00C93CDD"/>
    <w:rsid w:val="00CA231B"/>
    <w:rsid w:val="00CC70F7"/>
    <w:rsid w:val="00CD00B9"/>
    <w:rsid w:val="00CD237E"/>
    <w:rsid w:val="00CD5E81"/>
    <w:rsid w:val="00CD7DA8"/>
    <w:rsid w:val="00CD7F13"/>
    <w:rsid w:val="00CE313D"/>
    <w:rsid w:val="00CE3459"/>
    <w:rsid w:val="00CE750C"/>
    <w:rsid w:val="00CF0576"/>
    <w:rsid w:val="00CF2932"/>
    <w:rsid w:val="00CF62C9"/>
    <w:rsid w:val="00D03F46"/>
    <w:rsid w:val="00D049EC"/>
    <w:rsid w:val="00D144AD"/>
    <w:rsid w:val="00D17750"/>
    <w:rsid w:val="00D17D4A"/>
    <w:rsid w:val="00D236E0"/>
    <w:rsid w:val="00D3084B"/>
    <w:rsid w:val="00D3794E"/>
    <w:rsid w:val="00D40D1C"/>
    <w:rsid w:val="00D43FAF"/>
    <w:rsid w:val="00D44121"/>
    <w:rsid w:val="00D52E08"/>
    <w:rsid w:val="00D72AAB"/>
    <w:rsid w:val="00D74955"/>
    <w:rsid w:val="00D852F1"/>
    <w:rsid w:val="00D86CE1"/>
    <w:rsid w:val="00D92E8A"/>
    <w:rsid w:val="00DA49D5"/>
    <w:rsid w:val="00DB6419"/>
    <w:rsid w:val="00DC54B6"/>
    <w:rsid w:val="00DD0DCC"/>
    <w:rsid w:val="00DD2D5D"/>
    <w:rsid w:val="00DD476F"/>
    <w:rsid w:val="00DE18ED"/>
    <w:rsid w:val="00E05386"/>
    <w:rsid w:val="00E316D0"/>
    <w:rsid w:val="00E34FF0"/>
    <w:rsid w:val="00E36CB4"/>
    <w:rsid w:val="00E40700"/>
    <w:rsid w:val="00E57829"/>
    <w:rsid w:val="00E601CF"/>
    <w:rsid w:val="00E663A2"/>
    <w:rsid w:val="00E73207"/>
    <w:rsid w:val="00E73E39"/>
    <w:rsid w:val="00E76A93"/>
    <w:rsid w:val="00EA0317"/>
    <w:rsid w:val="00EA16B5"/>
    <w:rsid w:val="00EA43DD"/>
    <w:rsid w:val="00EB5CFF"/>
    <w:rsid w:val="00EB7F00"/>
    <w:rsid w:val="00EC63D9"/>
    <w:rsid w:val="00EE4DC3"/>
    <w:rsid w:val="00EE687E"/>
    <w:rsid w:val="00EF5883"/>
    <w:rsid w:val="00F03032"/>
    <w:rsid w:val="00F14798"/>
    <w:rsid w:val="00F23777"/>
    <w:rsid w:val="00F45E33"/>
    <w:rsid w:val="00F5486D"/>
    <w:rsid w:val="00F563A7"/>
    <w:rsid w:val="00F56C4C"/>
    <w:rsid w:val="00F6087C"/>
    <w:rsid w:val="00F7027D"/>
    <w:rsid w:val="00F70879"/>
    <w:rsid w:val="00F751A2"/>
    <w:rsid w:val="00F7551E"/>
    <w:rsid w:val="00F8124B"/>
    <w:rsid w:val="00FA178C"/>
    <w:rsid w:val="00FA755D"/>
    <w:rsid w:val="00FB02C3"/>
    <w:rsid w:val="00FB1375"/>
    <w:rsid w:val="00FB4D27"/>
    <w:rsid w:val="00FC3A64"/>
    <w:rsid w:val="00FC444E"/>
    <w:rsid w:val="00FC5027"/>
    <w:rsid w:val="00FC6915"/>
    <w:rsid w:val="00FC7803"/>
    <w:rsid w:val="00FD3FC5"/>
    <w:rsid w:val="00FE1675"/>
    <w:rsid w:val="00FF6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563A7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536"/>
        <w:tab w:val="right" w:pos="9072"/>
      </w:tabs>
    </w:pPr>
  </w:style>
  <w:style w:type="paragraph" w:styleId="a4">
    <w:name w:val="footer"/>
    <w:basedOn w:val="a"/>
    <w:pPr>
      <w:tabs>
        <w:tab w:val="center" w:pos="4536"/>
        <w:tab w:val="right" w:pos="9072"/>
      </w:tabs>
    </w:pPr>
  </w:style>
  <w:style w:type="character" w:styleId="a5">
    <w:name w:val="page number"/>
    <w:basedOn w:val="a0"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6442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rsid w:val="0051791B"/>
    <w:rPr>
      <w:color w:val="0000FF"/>
      <w:u w:val="single"/>
    </w:rPr>
  </w:style>
  <w:style w:type="character" w:customStyle="1" w:styleId="30">
    <w:name w:val="Заголовок 3 Знак"/>
    <w:link w:val="3"/>
    <w:rsid w:val="00F563A7"/>
    <w:rPr>
      <w:rFonts w:ascii="Arial" w:hAnsi="Arial" w:cs="Arial"/>
      <w:b/>
      <w:bCs/>
      <w:sz w:val="26"/>
      <w:szCs w:val="26"/>
    </w:rPr>
  </w:style>
  <w:style w:type="paragraph" w:styleId="31">
    <w:name w:val="Body Text Indent 3"/>
    <w:basedOn w:val="a"/>
    <w:link w:val="32"/>
    <w:rsid w:val="00F563A7"/>
    <w:pPr>
      <w:spacing w:after="120"/>
      <w:ind w:left="283"/>
    </w:pPr>
    <w:rPr>
      <w:sz w:val="16"/>
      <w:szCs w:val="16"/>
      <w:lang/>
    </w:rPr>
  </w:style>
  <w:style w:type="character" w:customStyle="1" w:styleId="32">
    <w:name w:val="Основной текст с отступом 3 Знак"/>
    <w:link w:val="31"/>
    <w:rsid w:val="00F563A7"/>
    <w:rPr>
      <w:sz w:val="16"/>
      <w:szCs w:val="16"/>
    </w:rPr>
  </w:style>
  <w:style w:type="paragraph" w:customStyle="1" w:styleId="ad">
    <w:name w:val="Рабочий"/>
    <w:basedOn w:val="a"/>
    <w:rsid w:val="006B73FB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2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55D5C-2933-4AD4-BCC5-33CE61340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постановление.dot</Template>
  <TotalTime>3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2020-07-15T10:13:00Z</cp:lastPrinted>
  <dcterms:created xsi:type="dcterms:W3CDTF">2020-08-04T13:16:00Z</dcterms:created>
  <dcterms:modified xsi:type="dcterms:W3CDTF">2020-08-04T13:16:00Z</dcterms:modified>
</cp:coreProperties>
</file>