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C32BC3" w:rsidP="00CE75EF">
      <w:pPr>
        <w:rPr>
          <w:szCs w:val="28"/>
        </w:rPr>
      </w:pPr>
      <w:r>
        <w:rPr>
          <w:szCs w:val="28"/>
        </w:rPr>
        <w:t>2</w:t>
      </w:r>
      <w:r w:rsidR="00E418B8">
        <w:rPr>
          <w:szCs w:val="28"/>
        </w:rPr>
        <w:t>3</w:t>
      </w:r>
      <w:r w:rsidR="00410A8B" w:rsidRPr="00D83FDC">
        <w:rPr>
          <w:szCs w:val="28"/>
        </w:rPr>
        <w:t xml:space="preserve"> </w:t>
      </w:r>
      <w:r>
        <w:rPr>
          <w:szCs w:val="28"/>
        </w:rPr>
        <w:t>январ</w:t>
      </w:r>
      <w:r w:rsidR="00E418B8">
        <w:rPr>
          <w:szCs w:val="28"/>
        </w:rPr>
        <w:t>я</w:t>
      </w:r>
      <w:r>
        <w:rPr>
          <w:szCs w:val="28"/>
        </w:rPr>
        <w:t xml:space="preserve"> </w:t>
      </w:r>
      <w:r w:rsidR="00410A8B" w:rsidRPr="00D83FDC">
        <w:rPr>
          <w:szCs w:val="28"/>
        </w:rPr>
        <w:t xml:space="preserve"> 202</w:t>
      </w:r>
      <w:r>
        <w:rPr>
          <w:szCs w:val="28"/>
        </w:rPr>
        <w:t>3 года</w:t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CE75EF">
        <w:rPr>
          <w:szCs w:val="28"/>
        </w:rPr>
        <w:tab/>
      </w:r>
      <w:r w:rsidR="00410A8B" w:rsidRPr="00D83FDC">
        <w:rPr>
          <w:szCs w:val="28"/>
        </w:rPr>
        <w:t xml:space="preserve">№ </w:t>
      </w:r>
      <w:r>
        <w:rPr>
          <w:szCs w:val="28"/>
        </w:rPr>
        <w:t>8</w:t>
      </w:r>
      <w:r w:rsidR="00E418B8">
        <w:rPr>
          <w:szCs w:val="28"/>
        </w:rPr>
        <w:t>1</w:t>
      </w:r>
      <w:r w:rsidR="0070161D" w:rsidRPr="00D83FDC">
        <w:rPr>
          <w:szCs w:val="28"/>
        </w:rPr>
        <w:t>-</w:t>
      </w:r>
      <w:r w:rsidR="00E418B8">
        <w:rPr>
          <w:szCs w:val="28"/>
        </w:rPr>
        <w:t>6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F563A7" w:rsidP="00C32BC3">
      <w:pPr>
        <w:widowControl w:val="0"/>
        <w:suppressAutoHyphens/>
        <w:ind w:left="993" w:right="992"/>
        <w:jc w:val="both"/>
        <w:rPr>
          <w:szCs w:val="28"/>
          <w:vertAlign w:val="superscript"/>
        </w:rPr>
      </w:pPr>
      <w:r w:rsidRPr="00F563A7">
        <w:rPr>
          <w:b/>
          <w:bCs/>
          <w:szCs w:val="28"/>
        </w:rPr>
        <w:t>О разрешении на открытие специального</w:t>
      </w:r>
      <w:r w:rsidR="00C32BC3">
        <w:rPr>
          <w:b/>
          <w:bCs/>
          <w:szCs w:val="28"/>
        </w:rPr>
        <w:t xml:space="preserve"> </w:t>
      </w:r>
      <w:r w:rsidRPr="00F563A7">
        <w:rPr>
          <w:b/>
          <w:bCs/>
          <w:szCs w:val="28"/>
        </w:rPr>
        <w:t>избирательного счета кандидат</w:t>
      </w:r>
      <w:r w:rsidR="00A51C76"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 w:rsidR="00053923">
        <w:rPr>
          <w:b/>
          <w:bCs/>
          <w:szCs w:val="28"/>
        </w:rPr>
        <w:t xml:space="preserve">в </w:t>
      </w:r>
      <w:r w:rsidR="00C32BC3" w:rsidRPr="00C32BC3">
        <w:rPr>
          <w:b/>
          <w:bCs/>
          <w:szCs w:val="28"/>
        </w:rPr>
        <w:t>депутат</w:t>
      </w:r>
      <w:r w:rsidR="00E54BAB">
        <w:rPr>
          <w:b/>
          <w:bCs/>
          <w:szCs w:val="28"/>
        </w:rPr>
        <w:t>ы</w:t>
      </w:r>
      <w:r w:rsidR="00C32BC3" w:rsidRPr="00C32BC3">
        <w:rPr>
          <w:b/>
          <w:bCs/>
          <w:szCs w:val="28"/>
        </w:rPr>
        <w:t xml:space="preserve"> Волгодонской городской Думы седьмого созыва по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E418B8">
        <w:rPr>
          <w:b/>
          <w:bCs/>
          <w:szCs w:val="28"/>
        </w:rPr>
        <w:t>5</w:t>
      </w:r>
      <w:r w:rsidR="00C32BC3">
        <w:rPr>
          <w:b/>
          <w:bCs/>
          <w:szCs w:val="28"/>
        </w:rPr>
        <w:t xml:space="preserve"> </w:t>
      </w:r>
      <w:r w:rsidR="00E418B8">
        <w:rPr>
          <w:b/>
          <w:bCs/>
          <w:szCs w:val="28"/>
        </w:rPr>
        <w:t>Горбунову Олегу Ивановичу</w:t>
      </w:r>
      <w:r w:rsidR="00CE75EF">
        <w:rPr>
          <w:b/>
          <w:bCs/>
          <w:szCs w:val="28"/>
        </w:rPr>
        <w:t xml:space="preserve"> на дополнительных выборах </w:t>
      </w:r>
      <w:r w:rsidR="00C32BC3" w:rsidRPr="00C32BC3">
        <w:rPr>
          <w:b/>
          <w:bCs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6</w:t>
      </w:r>
    </w:p>
    <w:p w:rsidR="00A51C76" w:rsidRDefault="00A51C76" w:rsidP="007655A2">
      <w:pPr>
        <w:pStyle w:val="ad"/>
        <w:suppressAutoHyphens/>
        <w:spacing w:line="240" w:lineRule="auto"/>
        <w:rPr>
          <w:sz w:val="28"/>
          <w:szCs w:val="28"/>
        </w:rPr>
      </w:pPr>
    </w:p>
    <w:p w:rsidR="00242423" w:rsidRPr="004D7DBA" w:rsidRDefault="00242423" w:rsidP="00C32BC3">
      <w:pPr>
        <w:widowControl w:val="0"/>
        <w:autoSpaceDE w:val="0"/>
        <w:autoSpaceDN w:val="0"/>
        <w:adjustRightInd w:val="0"/>
        <w:spacing w:line="288" w:lineRule="auto"/>
        <w:ind w:firstLine="567"/>
        <w:jc w:val="both"/>
        <w:rPr>
          <w:bCs/>
        </w:rPr>
      </w:pPr>
      <w:proofErr w:type="gramStart"/>
      <w:r w:rsidRPr="00F85777">
        <w:t>В соответствии с част</w:t>
      </w:r>
      <w:r>
        <w:t>ями</w:t>
      </w:r>
      <w:r>
        <w:rPr>
          <w:bCs/>
        </w:rPr>
        <w:t xml:space="preserve"> 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>Областного закона от</w:t>
      </w:r>
      <w:r w:rsidR="006B0815">
        <w:rPr>
          <w:snapToGrid w:val="0"/>
        </w:rPr>
        <w:t> </w:t>
      </w:r>
      <w:r w:rsidRPr="007F0B2D">
        <w:t xml:space="preserve">12.05.2016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bCs/>
        </w:rPr>
        <w:t xml:space="preserve"> </w:t>
      </w:r>
      <w:r w:rsidRPr="00F85777">
        <w:t>и на основании документов</w:t>
      </w:r>
      <w:r>
        <w:t xml:space="preserve"> для уведомления о выдвижении</w:t>
      </w:r>
      <w:r w:rsidRPr="00F85777">
        <w:t>, представленных кандидатом</w:t>
      </w:r>
      <w:r>
        <w:t xml:space="preserve"> в депутаты Волгодонской городской Думы седьмого созыва </w:t>
      </w:r>
      <w:r w:rsidR="00C32BC3" w:rsidRPr="00C32BC3">
        <w:rPr>
          <w:szCs w:val="28"/>
        </w:rPr>
        <w:t xml:space="preserve">депутатов Волгодонской городской Думы седьмого созыва </w:t>
      </w:r>
      <w:r w:rsidR="00C32BC3">
        <w:rPr>
          <w:szCs w:val="28"/>
        </w:rPr>
        <w:t xml:space="preserve">по </w:t>
      </w:r>
      <w:r w:rsidR="00C32BC3" w:rsidRPr="00C32BC3">
        <w:rPr>
          <w:szCs w:val="28"/>
        </w:rPr>
        <w:t xml:space="preserve">одномандатному избирательному округу № </w:t>
      </w:r>
      <w:r w:rsidR="00E418B8">
        <w:rPr>
          <w:szCs w:val="28"/>
        </w:rPr>
        <w:t>5</w:t>
      </w:r>
      <w:r w:rsidR="006B7E10">
        <w:rPr>
          <w:szCs w:val="28"/>
        </w:rPr>
        <w:t xml:space="preserve"> </w:t>
      </w:r>
      <w:r w:rsidR="00E418B8" w:rsidRPr="00E418B8">
        <w:t>Горбунову Олегу Ивановичу</w:t>
      </w:r>
      <w:r w:rsidRPr="00F85777">
        <w:t>,</w:t>
      </w:r>
      <w:proofErr w:type="gramEnd"/>
    </w:p>
    <w:p w:rsidR="00F563A7" w:rsidRPr="00D1352B" w:rsidRDefault="00C93CDD" w:rsidP="00C32BC3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</w:t>
      </w:r>
      <w:r w:rsidRPr="00D1352B">
        <w:rPr>
          <w:szCs w:val="28"/>
        </w:rPr>
        <w:t>ПОСТАНОВЛЯЕТ:</w:t>
      </w:r>
      <w:r w:rsidR="00F563A7" w:rsidRPr="00D1352B">
        <w:rPr>
          <w:szCs w:val="28"/>
        </w:rPr>
        <w:t xml:space="preserve"> </w:t>
      </w:r>
    </w:p>
    <w:p w:rsidR="00D74955" w:rsidRPr="00242423" w:rsidRDefault="00BC7321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563A7" w:rsidRPr="00242423">
        <w:rPr>
          <w:szCs w:val="28"/>
        </w:rPr>
        <w:t xml:space="preserve">Разрешить кандидату в </w:t>
      </w:r>
      <w:r w:rsidR="00C93CDD" w:rsidRPr="00242423">
        <w:rPr>
          <w:szCs w:val="28"/>
        </w:rPr>
        <w:t xml:space="preserve">депутаты </w:t>
      </w:r>
      <w:r w:rsidR="00410A8B" w:rsidRPr="00242423">
        <w:rPr>
          <w:szCs w:val="28"/>
        </w:rPr>
        <w:t>Волгодонской</w:t>
      </w:r>
      <w:r w:rsidR="00C93CDD" w:rsidRPr="00242423">
        <w:rPr>
          <w:szCs w:val="28"/>
        </w:rPr>
        <w:t xml:space="preserve"> городской Думы седьмого созыва </w:t>
      </w:r>
      <w:r w:rsidR="006B7E10">
        <w:rPr>
          <w:szCs w:val="28"/>
        </w:rPr>
        <w:t>по одномандатному избирательному округу № </w:t>
      </w:r>
      <w:r w:rsidR="00E418B8">
        <w:rPr>
          <w:szCs w:val="28"/>
        </w:rPr>
        <w:t>5</w:t>
      </w:r>
      <w:r w:rsidR="006B7E10">
        <w:rPr>
          <w:szCs w:val="28"/>
        </w:rPr>
        <w:t xml:space="preserve"> </w:t>
      </w:r>
      <w:r w:rsidR="00E418B8" w:rsidRPr="00E418B8">
        <w:rPr>
          <w:szCs w:val="28"/>
        </w:rPr>
        <w:t>Горбунову Олегу Ивановичу</w:t>
      </w:r>
      <w:r w:rsidR="00242423">
        <w:rPr>
          <w:szCs w:val="28"/>
        </w:rPr>
        <w:t xml:space="preserve">, </w:t>
      </w:r>
      <w:r w:rsidR="00242423" w:rsidRPr="00242423">
        <w:rPr>
          <w:szCs w:val="28"/>
        </w:rPr>
        <w:t xml:space="preserve">выдвинутому </w:t>
      </w:r>
      <w:r w:rsidR="00333570">
        <w:rPr>
          <w:bCs/>
          <w:szCs w:val="28"/>
        </w:rPr>
        <w:t>в порядке самовыдвижения</w:t>
      </w:r>
      <w:r w:rsidR="00242423" w:rsidRPr="00242423">
        <w:rPr>
          <w:szCs w:val="28"/>
        </w:rPr>
        <w:t xml:space="preserve">, </w:t>
      </w:r>
      <w:r w:rsidR="00F563A7" w:rsidRPr="00242423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410A8B" w:rsidRPr="00242423">
        <w:rPr>
          <w:szCs w:val="28"/>
        </w:rPr>
        <w:t xml:space="preserve">дополнительном офисе </w:t>
      </w:r>
      <w:r w:rsidR="00242423" w:rsidRPr="00242423">
        <w:rPr>
          <w:szCs w:val="28"/>
        </w:rPr>
        <w:t>№ 5221/0870 Ростовского отделения № 5221 ПАО</w:t>
      </w:r>
      <w:r w:rsidR="006B7E10">
        <w:rPr>
          <w:szCs w:val="28"/>
        </w:rPr>
        <w:t> </w:t>
      </w:r>
      <w:r w:rsidR="00242423" w:rsidRPr="00242423">
        <w:rPr>
          <w:szCs w:val="28"/>
        </w:rPr>
        <w:t xml:space="preserve">Сбербанк, расположенном по адресу: 347380, Ростовская область, г. Волгодонск, </w:t>
      </w:r>
      <w:r w:rsidR="00B94929">
        <w:rPr>
          <w:szCs w:val="28"/>
        </w:rPr>
        <w:t>пр</w:t>
      </w:r>
      <w:r w:rsidR="00242423" w:rsidRPr="00242423">
        <w:rPr>
          <w:szCs w:val="28"/>
        </w:rPr>
        <w:t>. Курчатова, д. 12</w:t>
      </w:r>
      <w:r w:rsidR="00D74955" w:rsidRPr="00242423">
        <w:rPr>
          <w:szCs w:val="28"/>
        </w:rPr>
        <w:t>.</w:t>
      </w:r>
    </w:p>
    <w:p w:rsidR="00242423" w:rsidRPr="00242423" w:rsidRDefault="00242423" w:rsidP="00C32BC3">
      <w:pPr>
        <w:spacing w:line="288" w:lineRule="auto"/>
        <w:ind w:firstLine="567"/>
        <w:jc w:val="both"/>
        <w:rPr>
          <w:color w:val="000000"/>
        </w:rPr>
      </w:pPr>
      <w:r w:rsidRPr="00242423">
        <w:t>2.</w:t>
      </w:r>
      <w:r w:rsidRPr="00242423">
        <w:tab/>
        <w:t xml:space="preserve">Направить настоящее постановление в дополнительный офис </w:t>
      </w:r>
      <w:r w:rsidRPr="00242423">
        <w:rPr>
          <w:szCs w:val="28"/>
        </w:rPr>
        <w:t>№ 5221/0870 Ростовского отделения № 5221 ПАО Сбербанк</w:t>
      </w:r>
      <w:r w:rsidRPr="00242423">
        <w:t>.</w:t>
      </w:r>
    </w:p>
    <w:p w:rsidR="00C93CDD" w:rsidRPr="00C93CDD" w:rsidRDefault="00242423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 w:rsidRPr="00242423">
        <w:rPr>
          <w:szCs w:val="28"/>
        </w:rPr>
        <w:t>3</w:t>
      </w:r>
      <w:r w:rsidR="00C93CDD" w:rsidRPr="00242423">
        <w:rPr>
          <w:szCs w:val="28"/>
        </w:rPr>
        <w:t>.</w:t>
      </w:r>
      <w:r w:rsidRPr="00242423">
        <w:rPr>
          <w:szCs w:val="28"/>
        </w:rPr>
        <w:tab/>
      </w:r>
      <w:proofErr w:type="gramStart"/>
      <w:r w:rsidR="00C93CDD" w:rsidRPr="00242423">
        <w:rPr>
          <w:szCs w:val="28"/>
        </w:rPr>
        <w:t>Разместить</w:t>
      </w:r>
      <w:proofErr w:type="gramEnd"/>
      <w:r w:rsidR="00C93CDD" w:rsidRPr="00242423">
        <w:rPr>
          <w:szCs w:val="28"/>
        </w:rPr>
        <w:t xml:space="preserve"> настоящее постановление на сайте Территориальной</w:t>
      </w:r>
      <w:r w:rsidR="00C93CDD" w:rsidRPr="00C93CDD">
        <w:rPr>
          <w:szCs w:val="28"/>
        </w:rPr>
        <w:t xml:space="preserve"> избирательной комиссии города </w:t>
      </w:r>
      <w:r>
        <w:rPr>
          <w:szCs w:val="28"/>
        </w:rPr>
        <w:t>Волгодонска</w:t>
      </w:r>
      <w:r w:rsidR="00C93CDD" w:rsidRPr="00C93CDD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93CDD" w:rsidP="00C32BC3">
      <w:pPr>
        <w:spacing w:line="288" w:lineRule="auto"/>
        <w:rPr>
          <w:szCs w:val="28"/>
        </w:rPr>
      </w:pPr>
    </w:p>
    <w:p w:rsidR="00410A8B" w:rsidRDefault="00410A8B" w:rsidP="00C32BC3">
      <w:pPr>
        <w:spacing w:line="288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9B1A6B" w:rsidRDefault="00410A8B" w:rsidP="00C32BC3">
      <w:pPr>
        <w:spacing w:line="288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sectPr w:rsidR="009B1A6B" w:rsidSect="00C32BC3">
      <w:headerReference w:type="even" r:id="rId8"/>
      <w:headerReference w:type="default" r:id="rId9"/>
      <w:type w:val="continuous"/>
      <w:pgSz w:w="11906" w:h="16838"/>
      <w:pgMar w:top="567" w:right="566" w:bottom="426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B6A" w:rsidRDefault="00A32B6A">
      <w:r>
        <w:separator/>
      </w:r>
    </w:p>
  </w:endnote>
  <w:endnote w:type="continuationSeparator" w:id="0">
    <w:p w:rsidR="00A32B6A" w:rsidRDefault="00A32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B6A" w:rsidRDefault="00A32B6A">
      <w:r>
        <w:separator/>
      </w:r>
    </w:p>
  </w:footnote>
  <w:footnote w:type="continuationSeparator" w:id="0">
    <w:p w:rsidR="00A32B6A" w:rsidRDefault="00A32B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2BC3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752D"/>
    <w:rsid w:val="000A1ABD"/>
    <w:rsid w:val="000A2C62"/>
    <w:rsid w:val="000A574A"/>
    <w:rsid w:val="000E68D0"/>
    <w:rsid w:val="000E71DE"/>
    <w:rsid w:val="000F36F1"/>
    <w:rsid w:val="000F5FB4"/>
    <w:rsid w:val="001054A7"/>
    <w:rsid w:val="00106D2F"/>
    <w:rsid w:val="00130563"/>
    <w:rsid w:val="00131F41"/>
    <w:rsid w:val="0013370C"/>
    <w:rsid w:val="00153FEB"/>
    <w:rsid w:val="00156796"/>
    <w:rsid w:val="001720C4"/>
    <w:rsid w:val="00175EC5"/>
    <w:rsid w:val="00177662"/>
    <w:rsid w:val="00187E53"/>
    <w:rsid w:val="00191B33"/>
    <w:rsid w:val="001A6A4F"/>
    <w:rsid w:val="001B0EF3"/>
    <w:rsid w:val="001C4337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235D"/>
    <w:rsid w:val="00267758"/>
    <w:rsid w:val="002800C6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3570"/>
    <w:rsid w:val="00335B24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F72D0"/>
    <w:rsid w:val="00410A8B"/>
    <w:rsid w:val="004142CA"/>
    <w:rsid w:val="00416CF2"/>
    <w:rsid w:val="00422311"/>
    <w:rsid w:val="0042302C"/>
    <w:rsid w:val="00435FFE"/>
    <w:rsid w:val="00437AE0"/>
    <w:rsid w:val="004479E6"/>
    <w:rsid w:val="00453FE7"/>
    <w:rsid w:val="0045415F"/>
    <w:rsid w:val="004723AD"/>
    <w:rsid w:val="00474B7E"/>
    <w:rsid w:val="004818B8"/>
    <w:rsid w:val="004836DE"/>
    <w:rsid w:val="00491A4C"/>
    <w:rsid w:val="004D0D33"/>
    <w:rsid w:val="004D73FF"/>
    <w:rsid w:val="004E04D7"/>
    <w:rsid w:val="004E7A58"/>
    <w:rsid w:val="004F1CE7"/>
    <w:rsid w:val="004F538C"/>
    <w:rsid w:val="0051261B"/>
    <w:rsid w:val="0051791B"/>
    <w:rsid w:val="00520E33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601AC8"/>
    <w:rsid w:val="00607079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90268"/>
    <w:rsid w:val="00696623"/>
    <w:rsid w:val="006B0815"/>
    <w:rsid w:val="006B73FB"/>
    <w:rsid w:val="006B7E10"/>
    <w:rsid w:val="006C558C"/>
    <w:rsid w:val="006C5E2F"/>
    <w:rsid w:val="006D27D3"/>
    <w:rsid w:val="006E3FB2"/>
    <w:rsid w:val="006F1252"/>
    <w:rsid w:val="006F153D"/>
    <w:rsid w:val="006F1EA3"/>
    <w:rsid w:val="006F3BCD"/>
    <w:rsid w:val="006F61F0"/>
    <w:rsid w:val="0070161D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C3D07"/>
    <w:rsid w:val="009E1194"/>
    <w:rsid w:val="009E6520"/>
    <w:rsid w:val="009F225C"/>
    <w:rsid w:val="009F65E8"/>
    <w:rsid w:val="00A10E5D"/>
    <w:rsid w:val="00A13EB9"/>
    <w:rsid w:val="00A24599"/>
    <w:rsid w:val="00A247EE"/>
    <w:rsid w:val="00A32B6A"/>
    <w:rsid w:val="00A43B62"/>
    <w:rsid w:val="00A47C55"/>
    <w:rsid w:val="00A50AE1"/>
    <w:rsid w:val="00A51C76"/>
    <w:rsid w:val="00A56E89"/>
    <w:rsid w:val="00A62302"/>
    <w:rsid w:val="00A65128"/>
    <w:rsid w:val="00A77950"/>
    <w:rsid w:val="00AA4697"/>
    <w:rsid w:val="00AA4E9B"/>
    <w:rsid w:val="00AA5CAD"/>
    <w:rsid w:val="00AA5E2F"/>
    <w:rsid w:val="00AB1F69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24B70"/>
    <w:rsid w:val="00B2670F"/>
    <w:rsid w:val="00B41305"/>
    <w:rsid w:val="00B4231F"/>
    <w:rsid w:val="00B463B5"/>
    <w:rsid w:val="00B46D00"/>
    <w:rsid w:val="00B618B5"/>
    <w:rsid w:val="00B82441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2BC3"/>
    <w:rsid w:val="00C35911"/>
    <w:rsid w:val="00C538C5"/>
    <w:rsid w:val="00C9398C"/>
    <w:rsid w:val="00C93CDD"/>
    <w:rsid w:val="00CA10A7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E75EF"/>
    <w:rsid w:val="00CF0576"/>
    <w:rsid w:val="00CF2932"/>
    <w:rsid w:val="00CF5D57"/>
    <w:rsid w:val="00CF62C9"/>
    <w:rsid w:val="00D03F46"/>
    <w:rsid w:val="00D049EC"/>
    <w:rsid w:val="00D1352B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3FDC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418B8"/>
    <w:rsid w:val="00E54BAB"/>
    <w:rsid w:val="00E57829"/>
    <w:rsid w:val="00E601CF"/>
    <w:rsid w:val="00E663A2"/>
    <w:rsid w:val="00E73207"/>
    <w:rsid w:val="00E73E39"/>
    <w:rsid w:val="00E76A93"/>
    <w:rsid w:val="00EA0317"/>
    <w:rsid w:val="00EA43DD"/>
    <w:rsid w:val="00EB7F00"/>
    <w:rsid w:val="00EC63D9"/>
    <w:rsid w:val="00EE4DC3"/>
    <w:rsid w:val="00EE687E"/>
    <w:rsid w:val="00EF5883"/>
    <w:rsid w:val="00F14798"/>
    <w:rsid w:val="00F2242C"/>
    <w:rsid w:val="00F23777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0CF76-75BE-48B3-B0A3-16E8E2F06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2023-01-21T08:18:00Z</cp:lastPrinted>
  <dcterms:created xsi:type="dcterms:W3CDTF">2023-01-23T15:39:00Z</dcterms:created>
  <dcterms:modified xsi:type="dcterms:W3CDTF">2023-01-23T15:39:00Z</dcterms:modified>
</cp:coreProperties>
</file>