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C6447B" w:rsidP="009E1D92">
      <w:pPr>
        <w:jc w:val="both"/>
        <w:rPr>
          <w:szCs w:val="28"/>
        </w:rPr>
      </w:pPr>
      <w:r>
        <w:rPr>
          <w:szCs w:val="28"/>
        </w:rPr>
        <w:t>02</w:t>
      </w:r>
      <w:r w:rsidR="00594610">
        <w:rPr>
          <w:szCs w:val="28"/>
        </w:rPr>
        <w:t xml:space="preserve"> </w:t>
      </w:r>
      <w:r>
        <w:rPr>
          <w:szCs w:val="28"/>
        </w:rPr>
        <w:t>февраля</w:t>
      </w:r>
      <w:r w:rsidR="00CC18A2">
        <w:rPr>
          <w:szCs w:val="28"/>
        </w:rPr>
        <w:t xml:space="preserve"> </w:t>
      </w:r>
      <w:r w:rsidR="009E1D92">
        <w:rPr>
          <w:szCs w:val="28"/>
        </w:rPr>
        <w:t>20</w:t>
      </w:r>
      <w:r w:rsidR="00CC18A2">
        <w:rPr>
          <w:szCs w:val="28"/>
        </w:rPr>
        <w:t>2</w:t>
      </w:r>
      <w:r w:rsidR="003A796F">
        <w:rPr>
          <w:szCs w:val="28"/>
        </w:rPr>
        <w:t>4</w:t>
      </w:r>
      <w:bookmarkStart w:id="0" w:name="_GoBack"/>
      <w:bookmarkEnd w:id="0"/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 w:rsidR="00CC18A2"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 w:rsidR="00CC18A2">
        <w:rPr>
          <w:szCs w:val="28"/>
        </w:rPr>
        <w:t xml:space="preserve">         </w:t>
      </w:r>
      <w:r w:rsidR="009E1D92">
        <w:rPr>
          <w:szCs w:val="28"/>
        </w:rPr>
        <w:t xml:space="preserve"> №  </w:t>
      </w:r>
      <w:r w:rsidR="00916094">
        <w:rPr>
          <w:szCs w:val="28"/>
        </w:rPr>
        <w:t>1</w:t>
      </w:r>
      <w:r>
        <w:rPr>
          <w:szCs w:val="28"/>
        </w:rPr>
        <w:t>28</w:t>
      </w:r>
      <w:r w:rsidR="00916094">
        <w:rPr>
          <w:szCs w:val="28"/>
        </w:rPr>
        <w:t>-1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66B41" w:rsidRPr="004B5157" w:rsidRDefault="00766B41" w:rsidP="00766B41">
      <w:pPr>
        <w:ind w:left="2127" w:right="2126"/>
        <w:jc w:val="both"/>
        <w:rPr>
          <w:b/>
          <w:bCs/>
          <w:szCs w:val="28"/>
        </w:rPr>
      </w:pPr>
      <w:r>
        <w:rPr>
          <w:b/>
          <w:szCs w:val="28"/>
        </w:rPr>
        <w:t>«</w:t>
      </w:r>
      <w:r w:rsidRPr="004B5157">
        <w:rPr>
          <w:rFonts w:ascii="Times New Roman CYR" w:hAnsi="Times New Roman CYR"/>
          <w:b/>
          <w:szCs w:val="28"/>
        </w:rPr>
        <w:t>О</w:t>
      </w:r>
      <w:r w:rsidRPr="0079433E">
        <w:rPr>
          <w:rFonts w:ascii="Times New Roman CYR" w:hAnsi="Times New Roman CYR"/>
          <w:b/>
          <w:szCs w:val="28"/>
        </w:rPr>
        <w:t xml:space="preserve"> </w:t>
      </w:r>
      <w:r>
        <w:rPr>
          <w:rFonts w:ascii="Times New Roman CYR" w:hAnsi="Times New Roman CYR"/>
          <w:b/>
          <w:szCs w:val="28"/>
        </w:rPr>
        <w:t>дополнительном</w:t>
      </w:r>
      <w:r w:rsidRPr="004B5157">
        <w:rPr>
          <w:rFonts w:ascii="Times New Roman CYR" w:hAnsi="Times New Roman CYR"/>
          <w:b/>
          <w:szCs w:val="28"/>
        </w:rPr>
        <w:t xml:space="preserve"> зачислени</w:t>
      </w:r>
      <w:r>
        <w:rPr>
          <w:rFonts w:ascii="Times New Roman CYR" w:hAnsi="Times New Roman CYR"/>
          <w:b/>
          <w:szCs w:val="28"/>
        </w:rPr>
        <w:t>и</w:t>
      </w:r>
      <w:r w:rsidRPr="004B5157">
        <w:rPr>
          <w:rFonts w:ascii="Times New Roman CYR" w:hAnsi="Times New Roman CYR"/>
          <w:b/>
          <w:szCs w:val="28"/>
        </w:rPr>
        <w:t xml:space="preserve"> в </w:t>
      </w:r>
      <w:r w:rsidRPr="004B5157">
        <w:rPr>
          <w:b/>
          <w:bCs/>
          <w:szCs w:val="28"/>
        </w:rPr>
        <w:t>рез</w:t>
      </w:r>
      <w:r>
        <w:rPr>
          <w:b/>
          <w:bCs/>
          <w:szCs w:val="28"/>
        </w:rPr>
        <w:t>ерв с</w:t>
      </w:r>
      <w:r>
        <w:rPr>
          <w:b/>
          <w:bCs/>
          <w:szCs w:val="28"/>
        </w:rPr>
        <w:t>о</w:t>
      </w:r>
      <w:r>
        <w:rPr>
          <w:b/>
          <w:bCs/>
          <w:szCs w:val="28"/>
        </w:rPr>
        <w:t>ставов участковых комиссий избирател</w:t>
      </w:r>
      <w:r>
        <w:rPr>
          <w:b/>
          <w:bCs/>
          <w:szCs w:val="28"/>
        </w:rPr>
        <w:t>ь</w:t>
      </w:r>
      <w:r>
        <w:rPr>
          <w:b/>
          <w:bCs/>
          <w:szCs w:val="28"/>
        </w:rPr>
        <w:t>ных участков, участков референдума, обр</w:t>
      </w:r>
      <w:r>
        <w:rPr>
          <w:b/>
          <w:bCs/>
          <w:szCs w:val="28"/>
        </w:rPr>
        <w:t>а</w:t>
      </w:r>
      <w:r>
        <w:rPr>
          <w:b/>
          <w:bCs/>
          <w:szCs w:val="28"/>
        </w:rPr>
        <w:t>зованных на территории города Волгодо</w:t>
      </w:r>
      <w:r>
        <w:rPr>
          <w:b/>
          <w:bCs/>
          <w:szCs w:val="28"/>
        </w:rPr>
        <w:t>н</w:t>
      </w:r>
      <w:r>
        <w:rPr>
          <w:b/>
          <w:bCs/>
          <w:szCs w:val="28"/>
        </w:rPr>
        <w:t>ска</w:t>
      </w:r>
      <w:r>
        <w:rPr>
          <w:b/>
          <w:szCs w:val="28"/>
        </w:rPr>
        <w:t>»</w:t>
      </w:r>
    </w:p>
    <w:p w:rsidR="00766B41" w:rsidRPr="008F1BCC" w:rsidRDefault="00766B41" w:rsidP="00766B41">
      <w:pPr>
        <w:tabs>
          <w:tab w:val="left" w:pos="8222"/>
        </w:tabs>
        <w:ind w:left="426" w:right="1473"/>
        <w:jc w:val="both"/>
        <w:rPr>
          <w:b/>
          <w:szCs w:val="28"/>
        </w:rPr>
      </w:pPr>
    </w:p>
    <w:p w:rsidR="00766B41" w:rsidRPr="00373F45" w:rsidRDefault="00766B41" w:rsidP="00766B41">
      <w:pPr>
        <w:spacing w:line="276" w:lineRule="auto"/>
        <w:ind w:firstLine="851"/>
        <w:jc w:val="both"/>
        <w:rPr>
          <w:szCs w:val="28"/>
        </w:rPr>
      </w:pPr>
      <w:proofErr w:type="gramStart"/>
      <w:r w:rsidRPr="00373F45">
        <w:rPr>
          <w:szCs w:val="28"/>
        </w:rPr>
        <w:t>На основании пункта 5</w:t>
      </w:r>
      <w:r w:rsidRPr="00373F45">
        <w:rPr>
          <w:szCs w:val="28"/>
          <w:vertAlign w:val="superscript"/>
        </w:rPr>
        <w:t>1</w:t>
      </w:r>
      <w:r w:rsidRPr="00373F45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</w:t>
      </w:r>
      <w:r w:rsidRPr="00373F45">
        <w:rPr>
          <w:szCs w:val="28"/>
        </w:rPr>
        <w:t>е</w:t>
      </w:r>
      <w:r w:rsidRPr="00373F45">
        <w:rPr>
          <w:szCs w:val="28"/>
        </w:rPr>
        <w:t>рендуме граждан Российской Федерации», пункта 7 Порядка формирования р</w:t>
      </w:r>
      <w:r w:rsidRPr="00373F45">
        <w:rPr>
          <w:szCs w:val="28"/>
        </w:rPr>
        <w:t>е</w:t>
      </w:r>
      <w:r w:rsidRPr="00373F45">
        <w:rPr>
          <w:szCs w:val="28"/>
        </w:rPr>
        <w:t>зерва составов участковых комиссий и назначения нового члена участковой к</w:t>
      </w:r>
      <w:r w:rsidRPr="00373F45">
        <w:rPr>
          <w:szCs w:val="28"/>
        </w:rPr>
        <w:t>о</w:t>
      </w:r>
      <w:r w:rsidRPr="00373F45">
        <w:rPr>
          <w:szCs w:val="28"/>
        </w:rPr>
        <w:t>миссии из резерва составов участковых комиссий, утвержденного постановлен</w:t>
      </w:r>
      <w:r w:rsidRPr="00373F45">
        <w:rPr>
          <w:szCs w:val="28"/>
        </w:rPr>
        <w:t>и</w:t>
      </w:r>
      <w:r w:rsidRPr="00373F45">
        <w:rPr>
          <w:szCs w:val="28"/>
        </w:rPr>
        <w:t>ем Центральной избирательной комиссии Российской Федерации от 05.12.2012 № 152/1137-6, постановления Избирательной комиссии Ростовско</w:t>
      </w:r>
      <w:r>
        <w:rPr>
          <w:szCs w:val="28"/>
        </w:rPr>
        <w:t>й области</w:t>
      </w:r>
      <w:proofErr w:type="gramEnd"/>
      <w:r>
        <w:rPr>
          <w:szCs w:val="28"/>
        </w:rPr>
        <w:t xml:space="preserve"> от 24.05.2018 № 38-9 </w:t>
      </w:r>
      <w:r w:rsidRPr="00373F45">
        <w:rPr>
          <w:szCs w:val="28"/>
        </w:rPr>
        <w:t>«О возложении полномочий по формированию резерва сост</w:t>
      </w:r>
      <w:r w:rsidRPr="00373F45">
        <w:rPr>
          <w:szCs w:val="28"/>
        </w:rPr>
        <w:t>а</w:t>
      </w:r>
      <w:r w:rsidRPr="00373F45">
        <w:rPr>
          <w:szCs w:val="28"/>
        </w:rPr>
        <w:t>вов участковых комиссий на территориальные избирательные комиссии»</w:t>
      </w:r>
      <w:r>
        <w:rPr>
          <w:szCs w:val="28"/>
        </w:rPr>
        <w:t>,</w:t>
      </w:r>
    </w:p>
    <w:p w:rsidR="00AC3AED" w:rsidRPr="00AC3AED" w:rsidRDefault="00AC3AED" w:rsidP="007279D3">
      <w:pPr>
        <w:spacing w:line="276" w:lineRule="auto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rPr>
          <w:szCs w:val="28"/>
        </w:rPr>
        <w:tab/>
        <w:t>1.</w:t>
      </w:r>
      <w:r w:rsidR="00552938" w:rsidRPr="00453A47">
        <w:rPr>
          <w:szCs w:val="28"/>
        </w:rPr>
        <w:t xml:space="preserve">Зачислить в резерв составов участковых комиссий избирательных участков, участков референдума, образованных </w:t>
      </w:r>
      <w:r w:rsidR="00552938">
        <w:t>на территории города Волгодонска</w:t>
      </w:r>
      <w:r w:rsidR="00732676">
        <w:t xml:space="preserve"> лиц,</w:t>
      </w:r>
      <w:r w:rsidR="003C57DD">
        <w:t xml:space="preserve"> </w:t>
      </w:r>
      <w:r w:rsidR="00552938">
        <w:t>согласно приложению</w:t>
      </w:r>
      <w:r w:rsidR="00552938" w:rsidRPr="00F124E2">
        <w:t>.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2.Направить настоящее постановление в Избирательную комиссию Ростовской области.</w:t>
      </w:r>
    </w:p>
    <w:p w:rsidR="00E11AE4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C3AED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председателя комиссии Филиппову Е.К</w:t>
      </w:r>
      <w:r w:rsidR="00AC3AED">
        <w:t>.</w:t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085024">
      <w:pPr>
        <w:pStyle w:val="ac"/>
        <w:tabs>
          <w:tab w:val="left" w:pos="851"/>
        </w:tabs>
        <w:suppressAutoHyphens/>
        <w:spacing w:after="240"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D00B03">
        <w:t>Филиппова</w:t>
      </w:r>
      <w:r w:rsidR="006835BF">
        <w:t xml:space="preserve">     </w:t>
      </w:r>
    </w:p>
    <w:p w:rsidR="00DA1566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AC3AED">
        <w:rPr>
          <w:kern w:val="28"/>
        </w:rPr>
        <w:t xml:space="preserve">А.И. </w:t>
      </w:r>
      <w:proofErr w:type="spellStart"/>
      <w:r w:rsidR="000771F5">
        <w:rPr>
          <w:kern w:val="28"/>
        </w:rPr>
        <w:t>Аваков</w:t>
      </w:r>
      <w:proofErr w:type="spellEnd"/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3C57DD" w:rsidRPr="000C2A6D" w:rsidRDefault="003C57DD" w:rsidP="003C57DD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Территориальн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избирательн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комисси</w:t>
      </w:r>
      <w:r>
        <w:rPr>
          <w:rFonts w:ascii="Times New Roman CYR" w:hAnsi="Times New Roman CYR"/>
          <w:sz w:val="24"/>
          <w:szCs w:val="24"/>
        </w:rPr>
        <w:t>и</w:t>
      </w:r>
    </w:p>
    <w:p w:rsidR="003C57DD" w:rsidRPr="000C2A6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от</w:t>
      </w:r>
      <w:r w:rsidR="00594610">
        <w:rPr>
          <w:rFonts w:ascii="Times New Roman CYR" w:hAnsi="Times New Roman CYR"/>
          <w:sz w:val="24"/>
          <w:szCs w:val="24"/>
        </w:rPr>
        <w:t xml:space="preserve"> </w:t>
      </w:r>
      <w:r w:rsidR="00C6447B">
        <w:rPr>
          <w:rFonts w:ascii="Times New Roman CYR" w:hAnsi="Times New Roman CYR"/>
          <w:sz w:val="24"/>
          <w:szCs w:val="24"/>
        </w:rPr>
        <w:t>02.02</w:t>
      </w:r>
      <w:r w:rsidR="00594610">
        <w:rPr>
          <w:rFonts w:ascii="Times New Roman CYR" w:hAnsi="Times New Roman CYR"/>
          <w:sz w:val="24"/>
          <w:szCs w:val="24"/>
        </w:rPr>
        <w:t>.202</w:t>
      </w:r>
      <w:r w:rsidR="003A796F">
        <w:rPr>
          <w:rFonts w:ascii="Times New Roman CYR" w:hAnsi="Times New Roman CYR"/>
          <w:sz w:val="24"/>
          <w:szCs w:val="24"/>
        </w:rPr>
        <w:t>4</w:t>
      </w:r>
      <w:r w:rsidR="00594610">
        <w:rPr>
          <w:rFonts w:ascii="Times New Roman CYR" w:hAnsi="Times New Roman CYR"/>
          <w:sz w:val="24"/>
          <w:szCs w:val="24"/>
        </w:rPr>
        <w:t xml:space="preserve"> г.</w:t>
      </w:r>
      <w:r w:rsidRPr="000C2A6D">
        <w:rPr>
          <w:rFonts w:ascii="Times New Roman CYR" w:hAnsi="Times New Roman CYR"/>
          <w:sz w:val="24"/>
          <w:szCs w:val="24"/>
        </w:rPr>
        <w:t xml:space="preserve"> №</w:t>
      </w:r>
      <w:r>
        <w:rPr>
          <w:rFonts w:ascii="Times New Roman CYR" w:hAnsi="Times New Roman CYR"/>
          <w:sz w:val="24"/>
          <w:szCs w:val="24"/>
        </w:rPr>
        <w:t xml:space="preserve"> </w:t>
      </w:r>
      <w:r w:rsidR="00C6447B">
        <w:rPr>
          <w:rFonts w:ascii="Times New Roman CYR" w:hAnsi="Times New Roman CYR"/>
          <w:sz w:val="24"/>
          <w:szCs w:val="24"/>
        </w:rPr>
        <w:t>128</w:t>
      </w:r>
      <w:r w:rsidR="00085024">
        <w:rPr>
          <w:rFonts w:ascii="Times New Roman CYR" w:hAnsi="Times New Roman CYR"/>
          <w:sz w:val="24"/>
          <w:szCs w:val="24"/>
        </w:rPr>
        <w:t>-1</w:t>
      </w:r>
    </w:p>
    <w:p w:rsidR="00417C04" w:rsidRPr="00A84807" w:rsidRDefault="00417C04" w:rsidP="004009BA">
      <w:pPr>
        <w:tabs>
          <w:tab w:val="left" w:pos="5954"/>
        </w:tabs>
        <w:spacing w:line="276" w:lineRule="auto"/>
        <w:rPr>
          <w:rFonts w:ascii="Times New Roman CYR" w:hAnsi="Times New Roman CYR"/>
          <w:szCs w:val="28"/>
        </w:rPr>
      </w:pPr>
    </w:p>
    <w:p w:rsidR="003F121C" w:rsidRDefault="00417C04" w:rsidP="003F121C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  <w:r w:rsidR="003F121C">
        <w:rPr>
          <w:b/>
          <w:szCs w:val="28"/>
        </w:rPr>
        <w:t xml:space="preserve"> </w:t>
      </w:r>
      <w:r w:rsidRPr="004C203D">
        <w:rPr>
          <w:b/>
          <w:szCs w:val="28"/>
        </w:rPr>
        <w:t>лиц</w:t>
      </w:r>
      <w:r w:rsidR="003F121C">
        <w:rPr>
          <w:b/>
          <w:szCs w:val="28"/>
        </w:rPr>
        <w:t>,</w:t>
      </w:r>
      <w:r w:rsidRPr="004C203D">
        <w:rPr>
          <w:b/>
          <w:szCs w:val="28"/>
        </w:rPr>
        <w:t xml:space="preserve"> зачисленных в резерв составов участковых комиссий </w:t>
      </w:r>
    </w:p>
    <w:p w:rsidR="001818FE" w:rsidRDefault="00417C04" w:rsidP="00082724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избирательных участков,  участков референдума</w:t>
      </w:r>
    </w:p>
    <w:p w:rsidR="000B5198" w:rsidRDefault="001818FE" w:rsidP="004009B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на территории города Волгодонска</w:t>
      </w:r>
      <w:r w:rsidR="00417C04" w:rsidRPr="004C203D">
        <w:rPr>
          <w:b/>
          <w:szCs w:val="28"/>
        </w:rPr>
        <w:t xml:space="preserve"> </w:t>
      </w:r>
    </w:p>
    <w:p w:rsidR="004009BA" w:rsidRDefault="004009BA" w:rsidP="004009BA">
      <w:pPr>
        <w:spacing w:line="276" w:lineRule="auto"/>
        <w:jc w:val="center"/>
        <w:rPr>
          <w:b/>
          <w:szCs w:val="28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387"/>
      </w:tblGrid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 xml:space="preserve">№ </w:t>
            </w:r>
            <w:proofErr w:type="gramStart"/>
            <w:r w:rsidRPr="003A796F">
              <w:rPr>
                <w:rFonts w:eastAsia="Calibri"/>
                <w:szCs w:val="28"/>
                <w:lang w:eastAsia="en-US"/>
              </w:rPr>
              <w:t>п</w:t>
            </w:r>
            <w:proofErr w:type="gramEnd"/>
            <w:r w:rsidRPr="003A796F">
              <w:rPr>
                <w:rFonts w:eastAsia="Calibri"/>
                <w:szCs w:val="28"/>
                <w:lang w:eastAsia="en-US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 xml:space="preserve">Кем </w:t>
            </w:r>
            <w:proofErr w:type="gramStart"/>
            <w:r w:rsidRPr="003A796F">
              <w:rPr>
                <w:rFonts w:eastAsia="Calibri"/>
                <w:szCs w:val="28"/>
                <w:lang w:eastAsia="en-US"/>
              </w:rPr>
              <w:t>предложен</w:t>
            </w:r>
            <w:proofErr w:type="gramEnd"/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spacing w:after="160"/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Полутова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Ирина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  <w:r w:rsidRPr="003A796F">
              <w:rPr>
                <w:szCs w:val="28"/>
              </w:rPr>
              <w:t xml:space="preserve"> </w:t>
            </w:r>
            <w:proofErr w:type="spellStart"/>
            <w:r w:rsidRPr="003A796F">
              <w:rPr>
                <w:szCs w:val="28"/>
              </w:rPr>
              <w:t>ДТиСР</w:t>
            </w:r>
            <w:proofErr w:type="spellEnd"/>
            <w:r w:rsidRPr="003A796F">
              <w:rPr>
                <w:szCs w:val="28"/>
              </w:rPr>
              <w:t xml:space="preserve"> Администрации </w:t>
            </w:r>
            <w:proofErr w:type="spellStart"/>
            <w:r w:rsidRPr="003A796F">
              <w:rPr>
                <w:szCs w:val="28"/>
              </w:rPr>
              <w:t>г</w:t>
            </w:r>
            <w:proofErr w:type="gramStart"/>
            <w:r w:rsidRPr="003A796F">
              <w:rPr>
                <w:szCs w:val="28"/>
              </w:rPr>
              <w:t>.В</w:t>
            </w:r>
            <w:proofErr w:type="gramEnd"/>
            <w:r w:rsidRPr="003A796F">
              <w:rPr>
                <w:szCs w:val="28"/>
              </w:rPr>
              <w:t>олгодонска</w:t>
            </w:r>
            <w:proofErr w:type="spellEnd"/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Криштопа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Ольга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Георгиевна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  <w:r w:rsidRPr="003A796F">
              <w:rPr>
                <w:szCs w:val="28"/>
              </w:rPr>
              <w:t xml:space="preserve"> МУ «</w:t>
            </w:r>
            <w:proofErr w:type="spellStart"/>
            <w:r w:rsidRPr="003A796F">
              <w:rPr>
                <w:szCs w:val="28"/>
              </w:rPr>
              <w:t>ЦСОГПВиИ</w:t>
            </w:r>
            <w:proofErr w:type="spellEnd"/>
            <w:r w:rsidRPr="003A796F">
              <w:rPr>
                <w:szCs w:val="28"/>
              </w:rPr>
              <w:t xml:space="preserve"> №1 </w:t>
            </w:r>
            <w:proofErr w:type="spellStart"/>
            <w:r w:rsidRPr="003A796F">
              <w:rPr>
                <w:szCs w:val="28"/>
              </w:rPr>
              <w:t>г</w:t>
            </w:r>
            <w:proofErr w:type="gramStart"/>
            <w:r w:rsidRPr="003A796F">
              <w:rPr>
                <w:szCs w:val="28"/>
              </w:rPr>
              <w:t>.В</w:t>
            </w:r>
            <w:proofErr w:type="gramEnd"/>
            <w:r w:rsidRPr="003A796F">
              <w:rPr>
                <w:szCs w:val="28"/>
              </w:rPr>
              <w:t>олгодонска</w:t>
            </w:r>
            <w:proofErr w:type="spellEnd"/>
            <w:r w:rsidRPr="003A796F">
              <w:rPr>
                <w:szCs w:val="28"/>
              </w:rPr>
              <w:t>»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Федосова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Оксана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4009BA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>собрание избирателей по месту работы – ЦСОН «Милосердие»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Ищенко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Маргарита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Геннадиевна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4009BA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  <w:r w:rsidRPr="003A796F">
              <w:rPr>
                <w:szCs w:val="28"/>
              </w:rPr>
              <w:t xml:space="preserve"> ЦСОН «Милосердие»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Беляева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Наталия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собрание избирателей по месту работы – </w:t>
            </w:r>
            <w:r w:rsidR="00393C90" w:rsidRPr="003A796F">
              <w:rPr>
                <w:szCs w:val="28"/>
              </w:rPr>
              <w:t xml:space="preserve">ПАО «ТНС </w:t>
            </w:r>
            <w:proofErr w:type="spellStart"/>
            <w:r w:rsidR="00393C90" w:rsidRPr="003A796F">
              <w:rPr>
                <w:szCs w:val="28"/>
              </w:rPr>
              <w:t>энерго</w:t>
            </w:r>
            <w:proofErr w:type="spellEnd"/>
            <w:r w:rsidR="00393C90" w:rsidRPr="003A796F">
              <w:rPr>
                <w:szCs w:val="28"/>
              </w:rPr>
              <w:t xml:space="preserve"> Ростов-на-Дону»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Мухина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AF4" w:rsidRPr="003A796F" w:rsidRDefault="00523AF4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собрание избирателей по месту жительства – жители дома № </w:t>
            </w:r>
            <w:r w:rsidRPr="003A796F">
              <w:rPr>
                <w:szCs w:val="28"/>
              </w:rPr>
              <w:t>34</w:t>
            </w:r>
            <w:r w:rsidRPr="003A796F">
              <w:rPr>
                <w:szCs w:val="28"/>
              </w:rPr>
              <w:t xml:space="preserve"> по улице </w:t>
            </w:r>
            <w:proofErr w:type="gramStart"/>
            <w:r w:rsidRPr="003A796F">
              <w:rPr>
                <w:szCs w:val="28"/>
              </w:rPr>
              <w:t>Ленингра</w:t>
            </w:r>
            <w:r w:rsidRPr="003A796F">
              <w:rPr>
                <w:szCs w:val="28"/>
              </w:rPr>
              <w:t>д</w:t>
            </w:r>
            <w:r w:rsidRPr="003A796F">
              <w:rPr>
                <w:szCs w:val="28"/>
              </w:rPr>
              <w:t>ская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Жигайло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Марина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A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66</w:t>
            </w:r>
            <w:r w:rsidRPr="003A796F">
              <w:rPr>
                <w:szCs w:val="28"/>
              </w:rPr>
              <w:t xml:space="preserve"> по улице Л</w:t>
            </w:r>
            <w:r w:rsidRPr="003A796F">
              <w:rPr>
                <w:szCs w:val="28"/>
              </w:rPr>
              <w:t>енина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Семенова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AF4" w:rsidRPr="003A796F" w:rsidRDefault="00523AF4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14</w:t>
            </w:r>
            <w:r w:rsidRPr="003A796F">
              <w:rPr>
                <w:szCs w:val="28"/>
              </w:rPr>
              <w:t xml:space="preserve"> по улице </w:t>
            </w:r>
            <w:proofErr w:type="spellStart"/>
            <w:r w:rsidRPr="003A796F">
              <w:rPr>
                <w:szCs w:val="28"/>
              </w:rPr>
              <w:t>М.Кошевого</w:t>
            </w:r>
            <w:proofErr w:type="spell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Присяжнюк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Юлия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A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>собрание избирателей по месту работы –</w:t>
            </w:r>
          </w:p>
          <w:p w:rsidR="00C6447B" w:rsidRPr="003A796F" w:rsidRDefault="004009BA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 xml:space="preserve">МБОУ СШ №15 </w:t>
            </w:r>
            <w:proofErr w:type="spellStart"/>
            <w:r w:rsidRPr="003A796F">
              <w:rPr>
                <w:szCs w:val="28"/>
              </w:rPr>
              <w:t>г</w:t>
            </w:r>
            <w:proofErr w:type="gramStart"/>
            <w:r w:rsidRPr="003A796F">
              <w:rPr>
                <w:szCs w:val="28"/>
              </w:rPr>
              <w:t>.В</w:t>
            </w:r>
            <w:proofErr w:type="gramEnd"/>
            <w:r w:rsidRPr="003A796F">
              <w:rPr>
                <w:szCs w:val="28"/>
              </w:rPr>
              <w:t>олгодонска</w:t>
            </w:r>
            <w:proofErr w:type="spellEnd"/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lastRenderedPageBreak/>
              <w:t>10.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Лорензо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Наталья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181</w:t>
            </w:r>
            <w:r w:rsidRPr="003A796F">
              <w:rPr>
                <w:szCs w:val="28"/>
              </w:rPr>
              <w:t xml:space="preserve"> по улице </w:t>
            </w:r>
            <w:proofErr w:type="gramStart"/>
            <w:r w:rsidRPr="003A796F">
              <w:rPr>
                <w:szCs w:val="28"/>
              </w:rPr>
              <w:t>Пионерская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Черненченко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Евгения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 xml:space="preserve">ГБУ РО «ДГБ» в </w:t>
            </w:r>
            <w:proofErr w:type="spellStart"/>
            <w:r w:rsidRPr="003A796F">
              <w:rPr>
                <w:szCs w:val="28"/>
              </w:rPr>
              <w:t>г</w:t>
            </w:r>
            <w:proofErr w:type="gramStart"/>
            <w:r w:rsidRPr="003A796F">
              <w:rPr>
                <w:szCs w:val="28"/>
              </w:rPr>
              <w:t>.В</w:t>
            </w:r>
            <w:proofErr w:type="gramEnd"/>
            <w:r w:rsidRPr="003A796F">
              <w:rPr>
                <w:szCs w:val="28"/>
              </w:rPr>
              <w:t>олгодонске</w:t>
            </w:r>
            <w:proofErr w:type="spellEnd"/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Голубь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Ирина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7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Академика Королева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Косенко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Наталья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Валерьевна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101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Ленина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Гордеева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Елена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63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Гагарина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Юрко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Александр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Юрьевич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3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50 лет СССР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Савченко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Татьяна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МАУ МО </w:t>
            </w:r>
            <w:proofErr w:type="spellStart"/>
            <w:r w:rsidRPr="003A796F">
              <w:rPr>
                <w:szCs w:val="28"/>
              </w:rPr>
              <w:t>г</w:t>
            </w:r>
            <w:proofErr w:type="gramStart"/>
            <w:r w:rsidRPr="003A796F">
              <w:rPr>
                <w:szCs w:val="28"/>
              </w:rPr>
              <w:t>.В</w:t>
            </w:r>
            <w:proofErr w:type="gramEnd"/>
            <w:r w:rsidRPr="003A796F">
              <w:rPr>
                <w:szCs w:val="28"/>
              </w:rPr>
              <w:t>олгодонск</w:t>
            </w:r>
            <w:proofErr w:type="spellEnd"/>
            <w:r w:rsidRPr="003A796F">
              <w:rPr>
                <w:szCs w:val="28"/>
              </w:rPr>
              <w:t xml:space="preserve"> МФЦ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Шубенюк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Вера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Павловна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>тели дома № 2</w:t>
            </w:r>
            <w:r w:rsidRPr="003A796F">
              <w:rPr>
                <w:szCs w:val="28"/>
              </w:rPr>
              <w:t>5а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Энтузиастов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Сисюкина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Анастасия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ГБУ РО ГБСМП №1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19.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Четверг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Лариса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66" w:rsidRPr="003A796F" w:rsidRDefault="00466566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собрание избирателей по месту жительства – жители дома № </w:t>
            </w:r>
            <w:r w:rsidRPr="003A796F">
              <w:rPr>
                <w:szCs w:val="28"/>
              </w:rPr>
              <w:t>6</w:t>
            </w:r>
            <w:r w:rsidRPr="003A796F">
              <w:rPr>
                <w:szCs w:val="28"/>
              </w:rPr>
              <w:t xml:space="preserve"> по проспекту Курчат</w:t>
            </w:r>
            <w:r w:rsidRPr="003A796F">
              <w:rPr>
                <w:szCs w:val="28"/>
              </w:rPr>
              <w:t>о</w:t>
            </w:r>
            <w:r w:rsidRPr="003A796F">
              <w:rPr>
                <w:szCs w:val="28"/>
              </w:rPr>
              <w:t>ва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Смирнова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>Евгения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 xml:space="preserve">собрание избирателей по месту жительства </w:t>
            </w:r>
            <w:r w:rsidRPr="003A796F">
              <w:rPr>
                <w:szCs w:val="28"/>
              </w:rPr>
              <w:lastRenderedPageBreak/>
              <w:t xml:space="preserve">– жители дома № </w:t>
            </w:r>
            <w:r w:rsidRPr="003A796F">
              <w:rPr>
                <w:szCs w:val="28"/>
              </w:rPr>
              <w:t>29</w:t>
            </w:r>
            <w:r w:rsidRPr="003A796F">
              <w:rPr>
                <w:szCs w:val="28"/>
              </w:rPr>
              <w:t xml:space="preserve"> по </w:t>
            </w:r>
            <w:r w:rsidR="00466566" w:rsidRPr="003A796F">
              <w:rPr>
                <w:szCs w:val="28"/>
              </w:rPr>
              <w:t>проспекту Курч</w:t>
            </w:r>
            <w:r w:rsidR="00466566" w:rsidRPr="003A796F">
              <w:rPr>
                <w:szCs w:val="28"/>
              </w:rPr>
              <w:t>а</w:t>
            </w:r>
            <w:r w:rsidR="00466566" w:rsidRPr="003A796F">
              <w:rPr>
                <w:szCs w:val="28"/>
              </w:rPr>
              <w:t>това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lastRenderedPageBreak/>
              <w:t>21.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Малова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Светлана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2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30 лет Победы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Кузнецова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171</w:t>
            </w:r>
            <w:r w:rsidRPr="003A796F">
              <w:rPr>
                <w:szCs w:val="28"/>
              </w:rPr>
              <w:t xml:space="preserve"> по улице </w:t>
            </w:r>
            <w:r w:rsidRPr="003A796F">
              <w:rPr>
                <w:szCs w:val="28"/>
              </w:rPr>
              <w:t>Пионерской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Поцикайло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Марина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Ивановна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МАУК ВМДТ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Иванова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Валентина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Васильевна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МАУК ВМДТ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Смолянинова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Ольга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Юрьевна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 xml:space="preserve">МБОУ СШ № 9 им. </w:t>
            </w:r>
            <w:proofErr w:type="spellStart"/>
            <w:r w:rsidRPr="003A796F">
              <w:rPr>
                <w:szCs w:val="28"/>
              </w:rPr>
              <w:t>И.Ф.Учаева</w:t>
            </w:r>
            <w:proofErr w:type="spellEnd"/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Панченко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Анастасия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Евгеньевна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</w:t>
            </w:r>
            <w:r w:rsidRPr="003A796F">
              <w:rPr>
                <w:szCs w:val="28"/>
              </w:rPr>
              <w:t xml:space="preserve">переулка </w:t>
            </w:r>
            <w:proofErr w:type="gramStart"/>
            <w:r w:rsidRPr="003A796F">
              <w:rPr>
                <w:szCs w:val="28"/>
              </w:rPr>
              <w:t>Добрый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Курбанова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Эльвира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Алиевна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собрание избирателей по месту </w:t>
            </w:r>
            <w:r w:rsidRPr="003A796F">
              <w:rPr>
                <w:szCs w:val="28"/>
              </w:rPr>
              <w:t>жительства</w:t>
            </w:r>
            <w:r w:rsidRPr="003A796F">
              <w:rPr>
                <w:szCs w:val="28"/>
              </w:rPr>
              <w:t xml:space="preserve"> –</w:t>
            </w:r>
            <w:r w:rsidRPr="003A796F">
              <w:rPr>
                <w:szCs w:val="28"/>
              </w:rPr>
              <w:t xml:space="preserve">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68 по улице </w:t>
            </w:r>
            <w:proofErr w:type="gramStart"/>
            <w:r w:rsidRPr="003A796F">
              <w:rPr>
                <w:szCs w:val="28"/>
              </w:rPr>
              <w:t>Морская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Воликов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Михаил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Александрович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BA" w:rsidRPr="003A796F" w:rsidRDefault="004009BA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4009BA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 xml:space="preserve">МБОУ СШ № </w:t>
            </w:r>
            <w:r w:rsidRPr="003A796F">
              <w:rPr>
                <w:rFonts w:eastAsia="Calibri"/>
                <w:szCs w:val="28"/>
                <w:lang w:eastAsia="en-US"/>
              </w:rPr>
              <w:t>1</w:t>
            </w:r>
            <w:r w:rsidRPr="003A796F">
              <w:rPr>
                <w:rFonts w:eastAsia="Calibri"/>
                <w:szCs w:val="28"/>
                <w:lang w:eastAsia="en-US"/>
              </w:rPr>
              <w:t>1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29.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Безруков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Евгений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Александрович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>ООО «</w:t>
            </w:r>
            <w:proofErr w:type="spellStart"/>
            <w:r w:rsidRPr="003A796F">
              <w:rPr>
                <w:szCs w:val="28"/>
              </w:rPr>
              <w:t>Атоммаш</w:t>
            </w:r>
            <w:proofErr w:type="spellEnd"/>
            <w:r w:rsidRPr="003A796F">
              <w:rPr>
                <w:szCs w:val="28"/>
              </w:rPr>
              <w:t>-Сервис</w:t>
            </w:r>
            <w:r w:rsidRPr="003A796F">
              <w:rPr>
                <w:szCs w:val="28"/>
              </w:rPr>
              <w:t>»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Лизякина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Оксана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Георгиевна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30</w:t>
            </w:r>
            <w:r w:rsidRPr="003A796F">
              <w:rPr>
                <w:szCs w:val="28"/>
              </w:rPr>
              <w:t xml:space="preserve"> по улице </w:t>
            </w:r>
            <w:proofErr w:type="spellStart"/>
            <w:r w:rsidRPr="003A796F">
              <w:rPr>
                <w:szCs w:val="28"/>
              </w:rPr>
              <w:t>К.Маркса</w:t>
            </w:r>
            <w:proofErr w:type="spell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Базелюк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Светлана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lastRenderedPageBreak/>
              <w:t>собрание избирателей по месту работы –</w:t>
            </w:r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lastRenderedPageBreak/>
              <w:t>ООО «</w:t>
            </w:r>
            <w:proofErr w:type="spellStart"/>
            <w:r w:rsidRPr="003A796F">
              <w:rPr>
                <w:szCs w:val="28"/>
              </w:rPr>
              <w:t>Стройцентр</w:t>
            </w:r>
            <w:proofErr w:type="spellEnd"/>
            <w:r w:rsidRPr="003A796F">
              <w:rPr>
                <w:szCs w:val="28"/>
              </w:rPr>
              <w:t>»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lastRenderedPageBreak/>
              <w:t>32.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Губанова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Татьяна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Константиновна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 xml:space="preserve">собрание избирателей по месту жительства – жители дома № </w:t>
            </w:r>
            <w:r w:rsidRPr="003A796F">
              <w:rPr>
                <w:szCs w:val="28"/>
              </w:rPr>
              <w:t xml:space="preserve">9 </w:t>
            </w:r>
            <w:r w:rsidRPr="003A796F">
              <w:rPr>
                <w:szCs w:val="28"/>
              </w:rPr>
              <w:t xml:space="preserve">по улице </w:t>
            </w:r>
            <w:proofErr w:type="gramStart"/>
            <w:r w:rsidRPr="003A796F">
              <w:rPr>
                <w:szCs w:val="28"/>
              </w:rPr>
              <w:t>Индустриал</w:t>
            </w:r>
            <w:r w:rsidRPr="003A796F">
              <w:rPr>
                <w:szCs w:val="28"/>
              </w:rPr>
              <w:t>ь</w:t>
            </w:r>
            <w:r w:rsidRPr="003A796F">
              <w:rPr>
                <w:szCs w:val="28"/>
              </w:rPr>
              <w:t>ная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Саркисян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Марус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Юриковна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МБОУ СШ № 21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Федорова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Светлана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Васильевна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МБУ ДО ДМШ им. С.В. Рахманинова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proofErr w:type="spellStart"/>
            <w:r w:rsidRPr="003A796F">
              <w:rPr>
                <w:szCs w:val="28"/>
              </w:rPr>
              <w:t>Чепуруха</w:t>
            </w:r>
            <w:proofErr w:type="spellEnd"/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Наталия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908" w:rsidRPr="003A796F" w:rsidRDefault="000F1908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>ФС (РОСРЕЕСТР)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Фоменко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Светлана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AF4" w:rsidRPr="003A796F" w:rsidRDefault="00523AF4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работы –</w:t>
            </w:r>
          </w:p>
          <w:p w:rsidR="00C6447B" w:rsidRPr="003A796F" w:rsidRDefault="000F1908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szCs w:val="28"/>
              </w:rPr>
              <w:t>ФС (РОСРЕЕСТР)</w:t>
            </w:r>
          </w:p>
        </w:tc>
      </w:tr>
      <w:tr w:rsidR="00C6447B" w:rsidRPr="00904B34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  <w:r w:rsidRPr="003A796F">
              <w:rPr>
                <w:rFonts w:eastAsia="Calibri"/>
                <w:szCs w:val="28"/>
                <w:lang w:eastAsia="en-US"/>
              </w:rPr>
              <w:t>37.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Боброва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Екатерина</w:t>
            </w:r>
          </w:p>
          <w:p w:rsidR="00C6447B" w:rsidRPr="003A796F" w:rsidRDefault="00C6447B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C90" w:rsidRPr="003A796F" w:rsidRDefault="00393C90" w:rsidP="004009BA">
            <w:pPr>
              <w:jc w:val="center"/>
              <w:rPr>
                <w:szCs w:val="28"/>
              </w:rPr>
            </w:pPr>
            <w:r w:rsidRPr="003A796F">
              <w:rPr>
                <w:szCs w:val="28"/>
              </w:rPr>
              <w:t>собрание избирателей по месту жительства – ж</w:t>
            </w:r>
            <w:r w:rsidRPr="003A796F">
              <w:rPr>
                <w:szCs w:val="28"/>
              </w:rPr>
              <w:t>и</w:t>
            </w:r>
            <w:r w:rsidRPr="003A796F">
              <w:rPr>
                <w:szCs w:val="28"/>
              </w:rPr>
              <w:t xml:space="preserve">тели дома № </w:t>
            </w:r>
            <w:r w:rsidRPr="003A796F">
              <w:rPr>
                <w:szCs w:val="28"/>
              </w:rPr>
              <w:t>143</w:t>
            </w:r>
            <w:r w:rsidRPr="003A796F">
              <w:rPr>
                <w:szCs w:val="28"/>
              </w:rPr>
              <w:t xml:space="preserve"> по улице </w:t>
            </w:r>
            <w:proofErr w:type="gramStart"/>
            <w:r w:rsidRPr="003A796F">
              <w:rPr>
                <w:szCs w:val="28"/>
              </w:rPr>
              <w:t>Морская</w:t>
            </w:r>
            <w:proofErr w:type="gramEnd"/>
          </w:p>
          <w:p w:rsidR="00C6447B" w:rsidRPr="003A796F" w:rsidRDefault="00C6447B" w:rsidP="004009BA">
            <w:pPr>
              <w:spacing w:after="160"/>
              <w:jc w:val="center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C6447B" w:rsidRDefault="00C6447B" w:rsidP="00082724">
      <w:pPr>
        <w:spacing w:line="276" w:lineRule="auto"/>
        <w:jc w:val="center"/>
        <w:rPr>
          <w:b/>
          <w:szCs w:val="28"/>
        </w:rPr>
      </w:pPr>
    </w:p>
    <w:sectPr w:rsidR="00C6447B" w:rsidSect="000C16AC">
      <w:headerReference w:type="even" r:id="rId9"/>
      <w:headerReference w:type="default" r:id="rId10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FA" w:rsidRDefault="004852FA">
      <w:r>
        <w:separator/>
      </w:r>
    </w:p>
  </w:endnote>
  <w:endnote w:type="continuationSeparator" w:id="0">
    <w:p w:rsidR="004852FA" w:rsidRDefault="0048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FA" w:rsidRDefault="004852FA">
      <w:r>
        <w:separator/>
      </w:r>
    </w:p>
  </w:footnote>
  <w:footnote w:type="continuationSeparator" w:id="0">
    <w:p w:rsidR="004852FA" w:rsidRDefault="00485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293D9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A4A"/>
    <w:rsid w:val="00001E84"/>
    <w:rsid w:val="00002DAD"/>
    <w:rsid w:val="00012C15"/>
    <w:rsid w:val="00050009"/>
    <w:rsid w:val="00061FFE"/>
    <w:rsid w:val="00072FF3"/>
    <w:rsid w:val="000771F5"/>
    <w:rsid w:val="00082724"/>
    <w:rsid w:val="00085024"/>
    <w:rsid w:val="00090CC4"/>
    <w:rsid w:val="00093290"/>
    <w:rsid w:val="000A6FAB"/>
    <w:rsid w:val="000B028C"/>
    <w:rsid w:val="000B5198"/>
    <w:rsid w:val="000B5D69"/>
    <w:rsid w:val="000C16AC"/>
    <w:rsid w:val="000C37A8"/>
    <w:rsid w:val="000E15EC"/>
    <w:rsid w:val="000F1908"/>
    <w:rsid w:val="000F1EA1"/>
    <w:rsid w:val="000F48C6"/>
    <w:rsid w:val="000F5B3C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1A4413"/>
    <w:rsid w:val="00235074"/>
    <w:rsid w:val="00250689"/>
    <w:rsid w:val="00256791"/>
    <w:rsid w:val="002578E3"/>
    <w:rsid w:val="002615BA"/>
    <w:rsid w:val="002625BC"/>
    <w:rsid w:val="002761B3"/>
    <w:rsid w:val="00290112"/>
    <w:rsid w:val="00293D93"/>
    <w:rsid w:val="002A3770"/>
    <w:rsid w:val="002A42CA"/>
    <w:rsid w:val="002C3E43"/>
    <w:rsid w:val="002E0895"/>
    <w:rsid w:val="002E7FBD"/>
    <w:rsid w:val="003003DC"/>
    <w:rsid w:val="003051E9"/>
    <w:rsid w:val="00305573"/>
    <w:rsid w:val="003120C7"/>
    <w:rsid w:val="00321A4A"/>
    <w:rsid w:val="00322CE1"/>
    <w:rsid w:val="00331932"/>
    <w:rsid w:val="00332150"/>
    <w:rsid w:val="003321B0"/>
    <w:rsid w:val="003345B5"/>
    <w:rsid w:val="003366BA"/>
    <w:rsid w:val="00340731"/>
    <w:rsid w:val="00346E51"/>
    <w:rsid w:val="003661F3"/>
    <w:rsid w:val="00370657"/>
    <w:rsid w:val="003710D9"/>
    <w:rsid w:val="00387133"/>
    <w:rsid w:val="00391BE4"/>
    <w:rsid w:val="00393C90"/>
    <w:rsid w:val="003A796F"/>
    <w:rsid w:val="003B185D"/>
    <w:rsid w:val="003C307B"/>
    <w:rsid w:val="003C57DD"/>
    <w:rsid w:val="003D260E"/>
    <w:rsid w:val="003E2C8F"/>
    <w:rsid w:val="003F0E25"/>
    <w:rsid w:val="003F121C"/>
    <w:rsid w:val="003F20C6"/>
    <w:rsid w:val="004000CB"/>
    <w:rsid w:val="004009BA"/>
    <w:rsid w:val="00403525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66566"/>
    <w:rsid w:val="00473B9D"/>
    <w:rsid w:val="004852FA"/>
    <w:rsid w:val="00491174"/>
    <w:rsid w:val="004A31C6"/>
    <w:rsid w:val="004B6BB8"/>
    <w:rsid w:val="004D10AC"/>
    <w:rsid w:val="004E7375"/>
    <w:rsid w:val="004E7DBB"/>
    <w:rsid w:val="004F06F4"/>
    <w:rsid w:val="004F4B94"/>
    <w:rsid w:val="00513447"/>
    <w:rsid w:val="00514DBA"/>
    <w:rsid w:val="00523AF4"/>
    <w:rsid w:val="00552938"/>
    <w:rsid w:val="0056026F"/>
    <w:rsid w:val="00562734"/>
    <w:rsid w:val="005837AA"/>
    <w:rsid w:val="00594610"/>
    <w:rsid w:val="005A74F2"/>
    <w:rsid w:val="005B17AF"/>
    <w:rsid w:val="005B630A"/>
    <w:rsid w:val="0060221B"/>
    <w:rsid w:val="00616984"/>
    <w:rsid w:val="0064416D"/>
    <w:rsid w:val="00654BF5"/>
    <w:rsid w:val="00660C01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279D3"/>
    <w:rsid w:val="00732676"/>
    <w:rsid w:val="0073327A"/>
    <w:rsid w:val="007406D8"/>
    <w:rsid w:val="00741973"/>
    <w:rsid w:val="00754FCB"/>
    <w:rsid w:val="00755663"/>
    <w:rsid w:val="007637AC"/>
    <w:rsid w:val="00766B41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1616F"/>
    <w:rsid w:val="00820A15"/>
    <w:rsid w:val="0082569B"/>
    <w:rsid w:val="008256D5"/>
    <w:rsid w:val="0082774A"/>
    <w:rsid w:val="00827BCB"/>
    <w:rsid w:val="008337CA"/>
    <w:rsid w:val="00843D82"/>
    <w:rsid w:val="0084684C"/>
    <w:rsid w:val="0085355D"/>
    <w:rsid w:val="00862912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8F6B7E"/>
    <w:rsid w:val="00916094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3BF2"/>
    <w:rsid w:val="009F64FC"/>
    <w:rsid w:val="00A0324D"/>
    <w:rsid w:val="00A04994"/>
    <w:rsid w:val="00A0758D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AD6F26"/>
    <w:rsid w:val="00B27726"/>
    <w:rsid w:val="00B31F5B"/>
    <w:rsid w:val="00B34ACA"/>
    <w:rsid w:val="00B373E2"/>
    <w:rsid w:val="00B42492"/>
    <w:rsid w:val="00B45FF6"/>
    <w:rsid w:val="00B622AB"/>
    <w:rsid w:val="00B764DA"/>
    <w:rsid w:val="00B84435"/>
    <w:rsid w:val="00B9387B"/>
    <w:rsid w:val="00BA05C6"/>
    <w:rsid w:val="00BC5C46"/>
    <w:rsid w:val="00BD10B6"/>
    <w:rsid w:val="00BD6DC1"/>
    <w:rsid w:val="00BE0962"/>
    <w:rsid w:val="00BE14D2"/>
    <w:rsid w:val="00BE6064"/>
    <w:rsid w:val="00BE7844"/>
    <w:rsid w:val="00BF5B24"/>
    <w:rsid w:val="00C05061"/>
    <w:rsid w:val="00C230A0"/>
    <w:rsid w:val="00C32C37"/>
    <w:rsid w:val="00C6447B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B2E34"/>
    <w:rsid w:val="00FC0726"/>
    <w:rsid w:val="00FC4E1C"/>
    <w:rsid w:val="00FF267D"/>
    <w:rsid w:val="00FF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F43D3F8-103C-4DA1-B04B-675C86D5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172</TotalTime>
  <Pages>5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9</cp:revision>
  <cp:lastPrinted>2024-02-03T08:34:00Z</cp:lastPrinted>
  <dcterms:created xsi:type="dcterms:W3CDTF">2023-06-15T12:09:00Z</dcterms:created>
  <dcterms:modified xsi:type="dcterms:W3CDTF">2024-02-03T08:36:00Z</dcterms:modified>
</cp:coreProperties>
</file>