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</w:t>
      </w:r>
      <w:r w:rsidR="006F7717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Ростовская область</w:t>
      </w: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9E1D92" w:rsidRDefault="009E1D92" w:rsidP="009E1D92">
      <w:pPr>
        <w:jc w:val="center"/>
        <w:rPr>
          <w:b/>
          <w:szCs w:val="28"/>
        </w:rPr>
      </w:pPr>
      <w:r w:rsidRPr="003B05A0">
        <w:rPr>
          <w:b/>
          <w:szCs w:val="28"/>
        </w:rPr>
        <w:t>ПО</w:t>
      </w:r>
      <w:r>
        <w:rPr>
          <w:b/>
          <w:szCs w:val="28"/>
        </w:rPr>
        <w:t>СТАНОВЛЕНИЕ</w:t>
      </w:r>
    </w:p>
    <w:p w:rsidR="009E1D92" w:rsidRDefault="009E1D92" w:rsidP="009E1D92">
      <w:pPr>
        <w:jc w:val="both"/>
        <w:rPr>
          <w:szCs w:val="28"/>
        </w:rPr>
      </w:pPr>
    </w:p>
    <w:p w:rsidR="009E1D92" w:rsidRPr="004047F5" w:rsidRDefault="001E78D0" w:rsidP="009E1D92">
      <w:pPr>
        <w:jc w:val="both"/>
        <w:rPr>
          <w:szCs w:val="28"/>
        </w:rPr>
      </w:pPr>
      <w:r>
        <w:rPr>
          <w:szCs w:val="28"/>
        </w:rPr>
        <w:t>10</w:t>
      </w:r>
      <w:r w:rsidR="00594610">
        <w:rPr>
          <w:szCs w:val="28"/>
        </w:rPr>
        <w:t xml:space="preserve"> </w:t>
      </w:r>
      <w:r>
        <w:rPr>
          <w:szCs w:val="28"/>
        </w:rPr>
        <w:t>июня</w:t>
      </w:r>
      <w:r w:rsidR="00CC18A2">
        <w:rPr>
          <w:szCs w:val="28"/>
        </w:rPr>
        <w:t xml:space="preserve"> </w:t>
      </w:r>
      <w:r w:rsidR="009E1D92">
        <w:rPr>
          <w:szCs w:val="28"/>
        </w:rPr>
        <w:t>20</w:t>
      </w:r>
      <w:r w:rsidR="00CC18A2">
        <w:rPr>
          <w:szCs w:val="28"/>
        </w:rPr>
        <w:t>2</w:t>
      </w:r>
      <w:r>
        <w:rPr>
          <w:szCs w:val="28"/>
        </w:rPr>
        <w:t>5</w:t>
      </w:r>
      <w:r w:rsidR="00862912">
        <w:rPr>
          <w:szCs w:val="28"/>
        </w:rPr>
        <w:t xml:space="preserve"> г.</w:t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  <w:t xml:space="preserve">     </w:t>
      </w:r>
      <w:r w:rsidR="00CC18A2">
        <w:rPr>
          <w:szCs w:val="28"/>
        </w:rPr>
        <w:t xml:space="preserve">            </w:t>
      </w:r>
      <w:r w:rsidR="009E1D92">
        <w:rPr>
          <w:szCs w:val="28"/>
        </w:rPr>
        <w:t xml:space="preserve">      </w:t>
      </w:r>
      <w:r w:rsidR="00CC18A2">
        <w:rPr>
          <w:szCs w:val="28"/>
        </w:rPr>
        <w:t xml:space="preserve">       </w:t>
      </w:r>
      <w:r>
        <w:rPr>
          <w:szCs w:val="28"/>
        </w:rPr>
        <w:t xml:space="preserve">   </w:t>
      </w:r>
      <w:r w:rsidR="00CC18A2">
        <w:rPr>
          <w:szCs w:val="28"/>
        </w:rPr>
        <w:t xml:space="preserve">  </w:t>
      </w:r>
      <w:r w:rsidR="009E1D92">
        <w:rPr>
          <w:szCs w:val="28"/>
        </w:rPr>
        <w:t xml:space="preserve"> №  </w:t>
      </w:r>
      <w:r w:rsidR="00916094">
        <w:rPr>
          <w:szCs w:val="28"/>
        </w:rPr>
        <w:t>1</w:t>
      </w:r>
      <w:r>
        <w:rPr>
          <w:szCs w:val="28"/>
        </w:rPr>
        <w:t>49</w:t>
      </w:r>
      <w:r w:rsidR="00916094">
        <w:rPr>
          <w:szCs w:val="28"/>
        </w:rPr>
        <w:t>-1</w:t>
      </w:r>
      <w:r w:rsidR="009E1D92">
        <w:rPr>
          <w:szCs w:val="28"/>
        </w:rPr>
        <w:t xml:space="preserve"> </w:t>
      </w:r>
    </w:p>
    <w:p w:rsidR="009E1D92" w:rsidRDefault="009E1D92" w:rsidP="009E1D92">
      <w:pPr>
        <w:jc w:val="both"/>
        <w:rPr>
          <w:szCs w:val="28"/>
        </w:rPr>
      </w:pPr>
    </w:p>
    <w:p w:rsidR="009E1D92" w:rsidRDefault="009E1D92" w:rsidP="009E1D92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D120B3" w:rsidRDefault="00D120B3" w:rsidP="00BE6064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66B41" w:rsidRPr="004B5157" w:rsidRDefault="00766B41" w:rsidP="00766B41">
      <w:pPr>
        <w:ind w:left="2127" w:right="2126"/>
        <w:jc w:val="both"/>
        <w:rPr>
          <w:b/>
          <w:bCs/>
          <w:szCs w:val="28"/>
        </w:rPr>
      </w:pPr>
      <w:r>
        <w:rPr>
          <w:b/>
          <w:szCs w:val="28"/>
        </w:rPr>
        <w:t>«</w:t>
      </w:r>
      <w:r w:rsidRPr="004B5157">
        <w:rPr>
          <w:rFonts w:ascii="Times New Roman CYR" w:hAnsi="Times New Roman CYR"/>
          <w:b/>
          <w:szCs w:val="28"/>
        </w:rPr>
        <w:t>О</w:t>
      </w:r>
      <w:r w:rsidRPr="0079433E">
        <w:rPr>
          <w:rFonts w:ascii="Times New Roman CYR" w:hAnsi="Times New Roman CYR"/>
          <w:b/>
          <w:szCs w:val="28"/>
        </w:rPr>
        <w:t xml:space="preserve"> </w:t>
      </w:r>
      <w:r>
        <w:rPr>
          <w:rFonts w:ascii="Times New Roman CYR" w:hAnsi="Times New Roman CYR"/>
          <w:b/>
          <w:szCs w:val="28"/>
        </w:rPr>
        <w:t>дополнительном</w:t>
      </w:r>
      <w:r w:rsidRPr="004B5157">
        <w:rPr>
          <w:rFonts w:ascii="Times New Roman CYR" w:hAnsi="Times New Roman CYR"/>
          <w:b/>
          <w:szCs w:val="28"/>
        </w:rPr>
        <w:t xml:space="preserve"> зачислени</w:t>
      </w:r>
      <w:r>
        <w:rPr>
          <w:rFonts w:ascii="Times New Roman CYR" w:hAnsi="Times New Roman CYR"/>
          <w:b/>
          <w:szCs w:val="28"/>
        </w:rPr>
        <w:t>и</w:t>
      </w:r>
      <w:r w:rsidRPr="004B5157">
        <w:rPr>
          <w:rFonts w:ascii="Times New Roman CYR" w:hAnsi="Times New Roman CYR"/>
          <w:b/>
          <w:szCs w:val="28"/>
        </w:rPr>
        <w:t xml:space="preserve"> в </w:t>
      </w:r>
      <w:r w:rsidRPr="004B5157">
        <w:rPr>
          <w:b/>
          <w:bCs/>
          <w:szCs w:val="28"/>
        </w:rPr>
        <w:t>рез</w:t>
      </w:r>
      <w:r>
        <w:rPr>
          <w:b/>
          <w:bCs/>
          <w:szCs w:val="28"/>
        </w:rPr>
        <w:t>ерв с</w:t>
      </w:r>
      <w:r>
        <w:rPr>
          <w:b/>
          <w:bCs/>
          <w:szCs w:val="28"/>
        </w:rPr>
        <w:t>о</w:t>
      </w:r>
      <w:r>
        <w:rPr>
          <w:b/>
          <w:bCs/>
          <w:szCs w:val="28"/>
        </w:rPr>
        <w:t>ставов участковых комиссий избирател</w:t>
      </w:r>
      <w:r>
        <w:rPr>
          <w:b/>
          <w:bCs/>
          <w:szCs w:val="28"/>
        </w:rPr>
        <w:t>ь</w:t>
      </w:r>
      <w:r>
        <w:rPr>
          <w:b/>
          <w:bCs/>
          <w:szCs w:val="28"/>
        </w:rPr>
        <w:t>ных участков, участков референдума, обр</w:t>
      </w:r>
      <w:r>
        <w:rPr>
          <w:b/>
          <w:bCs/>
          <w:szCs w:val="28"/>
        </w:rPr>
        <w:t>а</w:t>
      </w:r>
      <w:r>
        <w:rPr>
          <w:b/>
          <w:bCs/>
          <w:szCs w:val="28"/>
        </w:rPr>
        <w:t>зованных на территории города Волгодо</w:t>
      </w:r>
      <w:r>
        <w:rPr>
          <w:b/>
          <w:bCs/>
          <w:szCs w:val="28"/>
        </w:rPr>
        <w:t>н</w:t>
      </w:r>
      <w:r>
        <w:rPr>
          <w:b/>
          <w:bCs/>
          <w:szCs w:val="28"/>
        </w:rPr>
        <w:t>ска</w:t>
      </w:r>
      <w:r>
        <w:rPr>
          <w:b/>
          <w:szCs w:val="28"/>
        </w:rPr>
        <w:t>»</w:t>
      </w:r>
    </w:p>
    <w:p w:rsidR="00766B41" w:rsidRPr="008F1BCC" w:rsidRDefault="00766B41" w:rsidP="00766B41">
      <w:pPr>
        <w:tabs>
          <w:tab w:val="left" w:pos="8222"/>
        </w:tabs>
        <w:ind w:left="426" w:right="1473"/>
        <w:jc w:val="both"/>
        <w:rPr>
          <w:b/>
          <w:szCs w:val="28"/>
        </w:rPr>
      </w:pPr>
    </w:p>
    <w:p w:rsidR="00766B41" w:rsidRPr="00373F45" w:rsidRDefault="00766B41" w:rsidP="00766B41">
      <w:pPr>
        <w:spacing w:line="276" w:lineRule="auto"/>
        <w:ind w:firstLine="851"/>
        <w:jc w:val="both"/>
        <w:rPr>
          <w:szCs w:val="28"/>
        </w:rPr>
      </w:pPr>
      <w:proofErr w:type="gramStart"/>
      <w:r w:rsidRPr="00373F45">
        <w:rPr>
          <w:szCs w:val="28"/>
        </w:rPr>
        <w:t>На основании пункта 5</w:t>
      </w:r>
      <w:r w:rsidRPr="00373F45">
        <w:rPr>
          <w:szCs w:val="28"/>
          <w:vertAlign w:val="superscript"/>
        </w:rPr>
        <w:t>1</w:t>
      </w:r>
      <w:r w:rsidRPr="00373F45">
        <w:rPr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</w:t>
      </w:r>
      <w:r w:rsidRPr="00373F45">
        <w:rPr>
          <w:szCs w:val="28"/>
        </w:rPr>
        <w:t>е</w:t>
      </w:r>
      <w:r w:rsidRPr="00373F45">
        <w:rPr>
          <w:szCs w:val="28"/>
        </w:rPr>
        <w:t>рендуме граждан Российской Федерации», пункта 7 Порядка формирования р</w:t>
      </w:r>
      <w:r w:rsidRPr="00373F45">
        <w:rPr>
          <w:szCs w:val="28"/>
        </w:rPr>
        <w:t>е</w:t>
      </w:r>
      <w:r w:rsidRPr="00373F45">
        <w:rPr>
          <w:szCs w:val="28"/>
        </w:rPr>
        <w:t>зерва составов участковых комиссий и назначения нового члена участковой к</w:t>
      </w:r>
      <w:r w:rsidRPr="00373F45">
        <w:rPr>
          <w:szCs w:val="28"/>
        </w:rPr>
        <w:t>о</w:t>
      </w:r>
      <w:r w:rsidRPr="00373F45">
        <w:rPr>
          <w:szCs w:val="28"/>
        </w:rPr>
        <w:t>миссии из резерва составов участковых комиссий, утвержденного постановлен</w:t>
      </w:r>
      <w:r w:rsidRPr="00373F45">
        <w:rPr>
          <w:szCs w:val="28"/>
        </w:rPr>
        <w:t>и</w:t>
      </w:r>
      <w:r w:rsidRPr="00373F45">
        <w:rPr>
          <w:szCs w:val="28"/>
        </w:rPr>
        <w:t>ем Центральной избирательной комиссии Российской Федерации от 05.12.2012 № 152/1137-6, постановления Избирательной комиссии Ростовско</w:t>
      </w:r>
      <w:r>
        <w:rPr>
          <w:szCs w:val="28"/>
        </w:rPr>
        <w:t>й области</w:t>
      </w:r>
      <w:proofErr w:type="gramEnd"/>
      <w:r>
        <w:rPr>
          <w:szCs w:val="28"/>
        </w:rPr>
        <w:t xml:space="preserve"> от 24.05.2018 № 38-9 </w:t>
      </w:r>
      <w:r w:rsidRPr="00373F45">
        <w:rPr>
          <w:szCs w:val="28"/>
        </w:rPr>
        <w:t>«О возложении полномочий по формированию резерва сост</w:t>
      </w:r>
      <w:r w:rsidRPr="00373F45">
        <w:rPr>
          <w:szCs w:val="28"/>
        </w:rPr>
        <w:t>а</w:t>
      </w:r>
      <w:r w:rsidRPr="00373F45">
        <w:rPr>
          <w:szCs w:val="28"/>
        </w:rPr>
        <w:t>вов участковых комиссий на территориальные избирательные комиссии»</w:t>
      </w:r>
      <w:r>
        <w:rPr>
          <w:szCs w:val="28"/>
        </w:rPr>
        <w:t>,</w:t>
      </w:r>
    </w:p>
    <w:p w:rsidR="00AC3AED" w:rsidRPr="00AC3AED" w:rsidRDefault="00AC3AED" w:rsidP="007279D3">
      <w:pPr>
        <w:spacing w:line="276" w:lineRule="auto"/>
        <w:jc w:val="both"/>
        <w:rPr>
          <w:sz w:val="24"/>
        </w:rPr>
      </w:pPr>
    </w:p>
    <w:p w:rsidR="00552938" w:rsidRDefault="00704669" w:rsidP="00AC3AED">
      <w:pPr>
        <w:pStyle w:val="a9"/>
        <w:suppressAutoHyphens/>
        <w:spacing w:before="0"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B1CC2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84684C" w:rsidRDefault="0084684C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rPr>
          <w:szCs w:val="28"/>
        </w:rPr>
        <w:tab/>
        <w:t>1.</w:t>
      </w:r>
      <w:r w:rsidR="00552938" w:rsidRPr="00453A47">
        <w:rPr>
          <w:szCs w:val="28"/>
        </w:rPr>
        <w:t xml:space="preserve">Зачислить в резерв составов участковых комиссий избирательных участков, участков референдума, образованных </w:t>
      </w:r>
      <w:r w:rsidR="00552938">
        <w:t>на территории города Волгодонска</w:t>
      </w:r>
      <w:r w:rsidR="00732676">
        <w:t xml:space="preserve"> лиц,</w:t>
      </w:r>
      <w:r w:rsidR="003C57DD">
        <w:t xml:space="preserve"> </w:t>
      </w:r>
      <w:r w:rsidR="00552938">
        <w:t>согласно приложению</w:t>
      </w:r>
      <w:r w:rsidR="00552938" w:rsidRPr="00F124E2">
        <w:t>.</w:t>
      </w:r>
    </w:p>
    <w:p w:rsidR="0084684C" w:rsidRDefault="0084684C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tab/>
        <w:t>2.Направить настоящее постановление в Избирательную комиссию Ростовской области.</w:t>
      </w:r>
    </w:p>
    <w:p w:rsidR="00E11AE4" w:rsidRDefault="00E11AE4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tab/>
        <w:t>3.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AC3AED" w:rsidRDefault="00E11AE4" w:rsidP="006E172D">
      <w:pPr>
        <w:pStyle w:val="ac"/>
        <w:tabs>
          <w:tab w:val="left" w:pos="851"/>
        </w:tabs>
        <w:suppressAutoHyphens/>
        <w:spacing w:line="276" w:lineRule="auto"/>
        <w:jc w:val="both"/>
      </w:pPr>
      <w:r>
        <w:tab/>
        <w:t xml:space="preserve">4. </w:t>
      </w:r>
      <w:proofErr w:type="gramStart"/>
      <w:r>
        <w:t>Контроль</w:t>
      </w:r>
      <w:r w:rsidR="001014ED">
        <w:t xml:space="preserve"> </w:t>
      </w:r>
      <w:r>
        <w:t>за</w:t>
      </w:r>
      <w:proofErr w:type="gramEnd"/>
      <w:r>
        <w:t xml:space="preserve"> выполнением настоящего постановления возложить </w:t>
      </w:r>
      <w:r>
        <w:br/>
        <w:t>на председателя комиссии Филиппову Е.К</w:t>
      </w:r>
      <w:r w:rsidR="00AC3AED">
        <w:t>.</w:t>
      </w:r>
    </w:p>
    <w:p w:rsidR="006E172D" w:rsidRDefault="006E172D" w:rsidP="006E172D">
      <w:pPr>
        <w:pStyle w:val="ac"/>
        <w:tabs>
          <w:tab w:val="left" w:pos="851"/>
        </w:tabs>
        <w:suppressAutoHyphens/>
        <w:spacing w:line="276" w:lineRule="auto"/>
        <w:jc w:val="both"/>
      </w:pPr>
    </w:p>
    <w:p w:rsidR="006E172D" w:rsidRDefault="00E54088" w:rsidP="00085024">
      <w:pPr>
        <w:pStyle w:val="ac"/>
        <w:tabs>
          <w:tab w:val="left" w:pos="851"/>
        </w:tabs>
        <w:suppressAutoHyphens/>
        <w:spacing w:after="240" w:line="360" w:lineRule="auto"/>
        <w:jc w:val="both"/>
      </w:pPr>
      <w:r>
        <w:t>П</w:t>
      </w:r>
      <w:r w:rsidR="006835BF">
        <w:t>редседател</w:t>
      </w:r>
      <w:r>
        <w:t>ь</w:t>
      </w:r>
      <w:r w:rsidR="006835BF">
        <w:t xml:space="preserve"> комиссии</w:t>
      </w:r>
      <w:r w:rsidR="006835BF">
        <w:tab/>
        <w:t xml:space="preserve">          </w:t>
      </w:r>
      <w:r w:rsidR="006835BF">
        <w:tab/>
      </w:r>
      <w:r w:rsidR="006835BF">
        <w:tab/>
      </w:r>
      <w:r w:rsidR="00AC3AED">
        <w:t xml:space="preserve">                            Е.К.</w:t>
      </w:r>
      <w:r w:rsidR="00D00B03">
        <w:t>Филиппова</w:t>
      </w:r>
      <w:r w:rsidR="006835BF">
        <w:t xml:space="preserve">     </w:t>
      </w:r>
    </w:p>
    <w:p w:rsidR="00DA1566" w:rsidRDefault="00E54088" w:rsidP="00AC3AED">
      <w:pPr>
        <w:pStyle w:val="ac"/>
        <w:tabs>
          <w:tab w:val="left" w:pos="851"/>
        </w:tabs>
        <w:suppressAutoHyphens/>
        <w:spacing w:line="360" w:lineRule="auto"/>
        <w:jc w:val="both"/>
        <w:rPr>
          <w:kern w:val="28"/>
        </w:rPr>
      </w:pPr>
      <w:r>
        <w:rPr>
          <w:kern w:val="28"/>
        </w:rPr>
        <w:t xml:space="preserve">Секретарь </w:t>
      </w:r>
      <w:r w:rsidR="006835BF">
        <w:rPr>
          <w:kern w:val="28"/>
        </w:rPr>
        <w:t>комиссии</w:t>
      </w:r>
      <w:r w:rsidR="00D00B03">
        <w:rPr>
          <w:kern w:val="28"/>
        </w:rPr>
        <w:t xml:space="preserve">                                                          </w:t>
      </w:r>
      <w:r w:rsidR="00AD387C">
        <w:rPr>
          <w:kern w:val="28"/>
        </w:rPr>
        <w:t xml:space="preserve"> </w:t>
      </w:r>
      <w:r w:rsidR="00D00B03">
        <w:rPr>
          <w:kern w:val="28"/>
        </w:rPr>
        <w:t xml:space="preserve">  </w:t>
      </w:r>
      <w:r w:rsidR="001E78D0" w:rsidRPr="001E78D0">
        <w:rPr>
          <w:szCs w:val="28"/>
        </w:rPr>
        <w:t>Д.В. Давыденко</w:t>
      </w:r>
    </w:p>
    <w:p w:rsidR="006E172D" w:rsidRDefault="006E172D" w:rsidP="00AC3AED">
      <w:pPr>
        <w:pStyle w:val="ac"/>
        <w:tabs>
          <w:tab w:val="left" w:pos="851"/>
        </w:tabs>
        <w:suppressAutoHyphens/>
        <w:spacing w:line="360" w:lineRule="auto"/>
        <w:jc w:val="both"/>
        <w:rPr>
          <w:kern w:val="28"/>
        </w:rPr>
      </w:pPr>
    </w:p>
    <w:p w:rsidR="003C57DD" w:rsidRPr="000C2A6D" w:rsidRDefault="003C57DD" w:rsidP="003C57DD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lastRenderedPageBreak/>
        <w:t>Приложение к постановлению</w:t>
      </w:r>
    </w:p>
    <w:p w:rsidR="003C57DD" w:rsidRDefault="003C57DD" w:rsidP="003C57DD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t>Территориальн</w:t>
      </w:r>
      <w:r>
        <w:rPr>
          <w:rFonts w:ascii="Times New Roman CYR" w:hAnsi="Times New Roman CYR"/>
          <w:sz w:val="24"/>
          <w:szCs w:val="24"/>
        </w:rPr>
        <w:t>ой</w:t>
      </w:r>
      <w:r w:rsidRPr="000C2A6D">
        <w:rPr>
          <w:rFonts w:ascii="Times New Roman CYR" w:hAnsi="Times New Roman CYR"/>
          <w:sz w:val="24"/>
          <w:szCs w:val="24"/>
        </w:rPr>
        <w:t xml:space="preserve"> избирательн</w:t>
      </w:r>
      <w:r>
        <w:rPr>
          <w:rFonts w:ascii="Times New Roman CYR" w:hAnsi="Times New Roman CYR"/>
          <w:sz w:val="24"/>
          <w:szCs w:val="24"/>
        </w:rPr>
        <w:t>ой</w:t>
      </w:r>
      <w:r w:rsidRPr="000C2A6D">
        <w:rPr>
          <w:rFonts w:ascii="Times New Roman CYR" w:hAnsi="Times New Roman CYR"/>
          <w:sz w:val="24"/>
          <w:szCs w:val="24"/>
        </w:rPr>
        <w:t xml:space="preserve"> комисси</w:t>
      </w:r>
      <w:r>
        <w:rPr>
          <w:rFonts w:ascii="Times New Roman CYR" w:hAnsi="Times New Roman CYR"/>
          <w:sz w:val="24"/>
          <w:szCs w:val="24"/>
        </w:rPr>
        <w:t>и</w:t>
      </w:r>
    </w:p>
    <w:p w:rsidR="003C57DD" w:rsidRPr="000C2A6D" w:rsidRDefault="003C57DD" w:rsidP="003C57DD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t xml:space="preserve"> города Волгодонска </w:t>
      </w:r>
    </w:p>
    <w:p w:rsidR="003C57DD" w:rsidRDefault="003C57DD" w:rsidP="003C57DD">
      <w:pPr>
        <w:tabs>
          <w:tab w:val="left" w:pos="5954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 w:rsidRPr="000C2A6D">
        <w:rPr>
          <w:rFonts w:ascii="Times New Roman CYR" w:hAnsi="Times New Roman CYR"/>
          <w:sz w:val="24"/>
          <w:szCs w:val="24"/>
        </w:rPr>
        <w:t>от</w:t>
      </w:r>
      <w:r w:rsidR="00594610">
        <w:rPr>
          <w:rFonts w:ascii="Times New Roman CYR" w:hAnsi="Times New Roman CYR"/>
          <w:sz w:val="24"/>
          <w:szCs w:val="24"/>
        </w:rPr>
        <w:t xml:space="preserve"> </w:t>
      </w:r>
      <w:r w:rsidR="001E78D0">
        <w:rPr>
          <w:rFonts w:ascii="Times New Roman CYR" w:hAnsi="Times New Roman CYR"/>
          <w:sz w:val="24"/>
          <w:szCs w:val="24"/>
        </w:rPr>
        <w:t>10.06</w:t>
      </w:r>
      <w:r w:rsidR="00594610">
        <w:rPr>
          <w:rFonts w:ascii="Times New Roman CYR" w:hAnsi="Times New Roman CYR"/>
          <w:sz w:val="24"/>
          <w:szCs w:val="24"/>
        </w:rPr>
        <w:t>.202</w:t>
      </w:r>
      <w:r w:rsidR="001E78D0">
        <w:rPr>
          <w:rFonts w:ascii="Times New Roman CYR" w:hAnsi="Times New Roman CYR"/>
          <w:sz w:val="24"/>
          <w:szCs w:val="24"/>
        </w:rPr>
        <w:t>5</w:t>
      </w:r>
      <w:r w:rsidR="00594610">
        <w:rPr>
          <w:rFonts w:ascii="Times New Roman CYR" w:hAnsi="Times New Roman CYR"/>
          <w:sz w:val="24"/>
          <w:szCs w:val="24"/>
        </w:rPr>
        <w:t xml:space="preserve"> г.</w:t>
      </w:r>
      <w:r w:rsidRPr="000C2A6D">
        <w:rPr>
          <w:rFonts w:ascii="Times New Roman CYR" w:hAnsi="Times New Roman CYR"/>
          <w:sz w:val="24"/>
          <w:szCs w:val="24"/>
        </w:rPr>
        <w:t xml:space="preserve"> №</w:t>
      </w:r>
      <w:r>
        <w:rPr>
          <w:rFonts w:ascii="Times New Roman CYR" w:hAnsi="Times New Roman CYR"/>
          <w:sz w:val="24"/>
          <w:szCs w:val="24"/>
        </w:rPr>
        <w:t xml:space="preserve"> </w:t>
      </w:r>
      <w:r w:rsidR="00C6447B">
        <w:rPr>
          <w:rFonts w:ascii="Times New Roman CYR" w:hAnsi="Times New Roman CYR"/>
          <w:sz w:val="24"/>
          <w:szCs w:val="24"/>
        </w:rPr>
        <w:t>1</w:t>
      </w:r>
      <w:r w:rsidR="001E78D0">
        <w:rPr>
          <w:rFonts w:ascii="Times New Roman CYR" w:hAnsi="Times New Roman CYR"/>
          <w:sz w:val="24"/>
          <w:szCs w:val="24"/>
        </w:rPr>
        <w:t>49</w:t>
      </w:r>
      <w:r w:rsidR="00085024">
        <w:rPr>
          <w:rFonts w:ascii="Times New Roman CYR" w:hAnsi="Times New Roman CYR"/>
          <w:sz w:val="24"/>
          <w:szCs w:val="24"/>
        </w:rPr>
        <w:t>-1</w:t>
      </w:r>
    </w:p>
    <w:p w:rsidR="00417C04" w:rsidRPr="00A84807" w:rsidRDefault="00417C04" w:rsidP="004009BA">
      <w:pPr>
        <w:tabs>
          <w:tab w:val="left" w:pos="5954"/>
        </w:tabs>
        <w:spacing w:line="276" w:lineRule="auto"/>
        <w:rPr>
          <w:rFonts w:ascii="Times New Roman CYR" w:hAnsi="Times New Roman CYR"/>
          <w:szCs w:val="28"/>
        </w:rPr>
      </w:pPr>
    </w:p>
    <w:p w:rsidR="003F121C" w:rsidRDefault="00417C04" w:rsidP="003F121C">
      <w:pPr>
        <w:spacing w:line="276" w:lineRule="auto"/>
        <w:jc w:val="center"/>
        <w:rPr>
          <w:b/>
          <w:szCs w:val="28"/>
        </w:rPr>
      </w:pPr>
      <w:r w:rsidRPr="004C203D">
        <w:rPr>
          <w:b/>
          <w:szCs w:val="28"/>
        </w:rPr>
        <w:t>Список</w:t>
      </w:r>
      <w:r w:rsidR="003F121C">
        <w:rPr>
          <w:b/>
          <w:szCs w:val="28"/>
        </w:rPr>
        <w:t xml:space="preserve"> </w:t>
      </w:r>
      <w:r w:rsidRPr="004C203D">
        <w:rPr>
          <w:b/>
          <w:szCs w:val="28"/>
        </w:rPr>
        <w:t>лиц</w:t>
      </w:r>
      <w:r w:rsidR="003F121C">
        <w:rPr>
          <w:b/>
          <w:szCs w:val="28"/>
        </w:rPr>
        <w:t>,</w:t>
      </w:r>
      <w:r w:rsidRPr="004C203D">
        <w:rPr>
          <w:b/>
          <w:szCs w:val="28"/>
        </w:rPr>
        <w:t xml:space="preserve"> зачисленных в резерв составов участковых комиссий </w:t>
      </w:r>
    </w:p>
    <w:p w:rsidR="001818FE" w:rsidRDefault="00417C04" w:rsidP="00082724">
      <w:pPr>
        <w:spacing w:line="276" w:lineRule="auto"/>
        <w:jc w:val="center"/>
        <w:rPr>
          <w:b/>
          <w:szCs w:val="28"/>
        </w:rPr>
      </w:pPr>
      <w:r w:rsidRPr="004C203D">
        <w:rPr>
          <w:b/>
          <w:szCs w:val="28"/>
        </w:rPr>
        <w:t>избирательных участков,  участков референдума</w:t>
      </w:r>
    </w:p>
    <w:p w:rsidR="000B5198" w:rsidRDefault="001818FE" w:rsidP="004009BA">
      <w:pPr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 xml:space="preserve"> на территории города Волгодонска</w:t>
      </w:r>
      <w:r w:rsidR="00417C04" w:rsidRPr="004C203D">
        <w:rPr>
          <w:b/>
          <w:szCs w:val="28"/>
        </w:rPr>
        <w:t xml:space="preserve"> </w:t>
      </w:r>
    </w:p>
    <w:p w:rsidR="004009BA" w:rsidRDefault="004009BA" w:rsidP="004009BA">
      <w:pPr>
        <w:spacing w:line="276" w:lineRule="auto"/>
        <w:jc w:val="center"/>
        <w:rPr>
          <w:b/>
          <w:szCs w:val="28"/>
        </w:rPr>
      </w:pPr>
    </w:p>
    <w:tbl>
      <w:tblPr>
        <w:tblW w:w="10349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110"/>
        <w:gridCol w:w="5387"/>
      </w:tblGrid>
      <w:tr w:rsidR="00C6447B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1014ED" w:rsidRDefault="00C6447B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1014ED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gramEnd"/>
            <w:r w:rsidRPr="001014ED">
              <w:rPr>
                <w:rFonts w:eastAsia="Calibri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1014ED" w:rsidRDefault="00C6447B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Фамилия, имя, отчество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47B" w:rsidRPr="001014ED" w:rsidRDefault="00C6447B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 xml:space="preserve">Кем </w:t>
            </w:r>
            <w:proofErr w:type="gramStart"/>
            <w:r w:rsidRPr="001014ED">
              <w:rPr>
                <w:rFonts w:eastAsia="Calibri"/>
                <w:sz w:val="24"/>
                <w:szCs w:val="24"/>
                <w:lang w:eastAsia="en-US"/>
              </w:rPr>
              <w:t>предложен</w:t>
            </w:r>
            <w:proofErr w:type="gramEnd"/>
          </w:p>
        </w:tc>
      </w:tr>
      <w:tr w:rsidR="001E4A3A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numPr>
                <w:ilvl w:val="0"/>
                <w:numId w:val="18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Соколова</w:t>
            </w:r>
          </w:p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Елена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Викторовна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014ED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1E4A3A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numPr>
                <w:ilvl w:val="0"/>
                <w:numId w:val="18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Дьяченко</w:t>
            </w:r>
          </w:p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Светлана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Викторовна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014ED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1E4A3A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numPr>
                <w:ilvl w:val="0"/>
                <w:numId w:val="18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Аветисян</w:t>
            </w:r>
            <w:proofErr w:type="spellEnd"/>
          </w:p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Наталья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Борисовна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1E4A3A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numPr>
                <w:ilvl w:val="0"/>
                <w:numId w:val="18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Сергеева</w:t>
            </w:r>
          </w:p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Анна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1E4A3A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numPr>
                <w:ilvl w:val="0"/>
                <w:numId w:val="18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Богословская</w:t>
            </w:r>
          </w:p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Ирина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1E4A3A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numPr>
                <w:ilvl w:val="0"/>
                <w:numId w:val="18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 xml:space="preserve">Юрченко </w:t>
            </w:r>
          </w:p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Хатуна</w:t>
            </w:r>
            <w:proofErr w:type="spellEnd"/>
            <w:r w:rsidR="001014ED" w:rsidRPr="001014ED">
              <w:rPr>
                <w:sz w:val="24"/>
                <w:szCs w:val="24"/>
              </w:rPr>
              <w:t xml:space="preserve"> </w:t>
            </w:r>
            <w:proofErr w:type="spellStart"/>
            <w:r w:rsidRPr="001014ED">
              <w:rPr>
                <w:sz w:val="24"/>
                <w:szCs w:val="24"/>
              </w:rPr>
              <w:t>Омехиевна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1E4A3A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numPr>
                <w:ilvl w:val="0"/>
                <w:numId w:val="18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Белостоцкий</w:t>
            </w:r>
            <w:proofErr w:type="spellEnd"/>
          </w:p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Дмитрий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Владимирович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1E4A3A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numPr>
                <w:ilvl w:val="0"/>
                <w:numId w:val="18"/>
              </w:numPr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Капитула</w:t>
            </w:r>
          </w:p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Елена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sz w:val="24"/>
                <w:szCs w:val="24"/>
              </w:rPr>
              <w:t>собрание избирател</w:t>
            </w:r>
            <w:bookmarkStart w:id="0" w:name="_GoBack"/>
            <w:bookmarkEnd w:id="0"/>
            <w:r w:rsidRPr="001014ED">
              <w:rPr>
                <w:sz w:val="24"/>
                <w:szCs w:val="24"/>
              </w:rPr>
              <w:t>ей по месту работы</w:t>
            </w:r>
          </w:p>
        </w:tc>
      </w:tr>
      <w:tr w:rsidR="001E4A3A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numPr>
                <w:ilvl w:val="0"/>
                <w:numId w:val="18"/>
              </w:numPr>
              <w:contextualSpacing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Дрегалова</w:t>
            </w:r>
            <w:proofErr w:type="spellEnd"/>
            <w:r w:rsidRPr="001014ED">
              <w:rPr>
                <w:sz w:val="24"/>
                <w:szCs w:val="24"/>
              </w:rPr>
              <w:t xml:space="preserve"> </w:t>
            </w:r>
          </w:p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Лейла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proofErr w:type="spellStart"/>
            <w:r w:rsidRPr="001014ED">
              <w:rPr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661395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</w:tr>
      <w:tr w:rsidR="001E4A3A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Красноярова</w:t>
            </w:r>
          </w:p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 xml:space="preserve">Лариса 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Богдановна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3077BB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Style w:val="2115pt"/>
                <w:sz w:val="24"/>
                <w:szCs w:val="24"/>
              </w:rPr>
              <w:t>ВОЛГОДОНСКОЕ МЕСТНОЕ ОТДЕЛЕНИЕ п</w:t>
            </w:r>
            <w:r w:rsidRPr="001014ED">
              <w:rPr>
                <w:rStyle w:val="2115pt"/>
                <w:sz w:val="24"/>
                <w:szCs w:val="24"/>
              </w:rPr>
              <w:t>о</w:t>
            </w:r>
            <w:r w:rsidRPr="001014ED">
              <w:rPr>
                <w:rStyle w:val="2115pt"/>
                <w:sz w:val="24"/>
                <w:szCs w:val="24"/>
              </w:rPr>
              <w:t>литической партии «</w:t>
            </w:r>
            <w:r w:rsidRPr="001014ED">
              <w:rPr>
                <w:rStyle w:val="2115pt"/>
                <w:b/>
                <w:sz w:val="24"/>
                <w:szCs w:val="24"/>
              </w:rPr>
              <w:t>КОММУНИСТИЧЕСКАЯ ПАРТИЯ РОССИЙСКОЙ ФЕДЕРАЦИИ»</w:t>
            </w:r>
          </w:p>
        </w:tc>
      </w:tr>
      <w:tr w:rsidR="001E4A3A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Шмакова</w:t>
            </w:r>
          </w:p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Светлана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Геннадьевна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1E4A3A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Украинцева</w:t>
            </w:r>
            <w:proofErr w:type="spellEnd"/>
          </w:p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Елена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Викторовна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</w:tr>
      <w:tr w:rsidR="001E4A3A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Белякова</w:t>
            </w:r>
          </w:p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Ангелина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Михайловна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учебы</w:t>
            </w:r>
          </w:p>
        </w:tc>
      </w:tr>
      <w:tr w:rsidR="001E4A3A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Гиренко</w:t>
            </w:r>
          </w:p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Анастасия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1E4A3A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Кущенко</w:t>
            </w:r>
          </w:p>
          <w:p w:rsidR="001E4A3A" w:rsidRPr="001014ED" w:rsidRDefault="001E4A3A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Полина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Игоревна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A3A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lastRenderedPageBreak/>
              <w:t>16.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Лебедева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Татьяна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Николаевна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Алиманова</w:t>
            </w:r>
            <w:proofErr w:type="spellEnd"/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 xml:space="preserve">Раиса 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Георгиевна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Русецкая</w:t>
            </w:r>
            <w:proofErr w:type="spellEnd"/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Наталья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Романовна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Рубашевская</w:t>
            </w:r>
            <w:proofErr w:type="spellEnd"/>
            <w:r w:rsidRPr="001014ED">
              <w:rPr>
                <w:sz w:val="24"/>
                <w:szCs w:val="24"/>
              </w:rPr>
              <w:t xml:space="preserve"> 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Наталья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Белавина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Милена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Ковалёва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Евгения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Викторовна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Германова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Ольга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Геннадьевна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Бугуцкая</w:t>
            </w:r>
            <w:proofErr w:type="spellEnd"/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Валерия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Дмитриевна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Исаева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Елена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Павловна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1014ED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25.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Гайдабурова</w:t>
            </w:r>
            <w:proofErr w:type="spellEnd"/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Вероника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Андреевна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7BB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Волданова</w:t>
            </w:r>
            <w:proofErr w:type="spellEnd"/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Татьяна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Николаевна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7BB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27.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Белякова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Людмила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Валерьевна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7BB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28.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Иванова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Вера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Васильевна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29.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Балясникова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Ольга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Михайловна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7BB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30.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Яковенко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Виктория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Валерьевна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7BB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31.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Рассохин</w:t>
            </w:r>
            <w:proofErr w:type="spellEnd"/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Евгений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Дмитриевич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7BB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32.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Бессалова</w:t>
            </w:r>
            <w:proofErr w:type="spellEnd"/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Светлана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7BB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33.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Евланова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Елизавета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Васильевна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A3648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собрание избирателей по месту жительства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34.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Кабанова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Лилия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Павловна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35.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Лисогурская</w:t>
            </w:r>
            <w:proofErr w:type="spellEnd"/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lastRenderedPageBreak/>
              <w:t>Анастасия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Сергеевна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sz w:val="24"/>
                <w:szCs w:val="24"/>
              </w:rPr>
              <w:lastRenderedPageBreak/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lastRenderedPageBreak/>
              <w:t>36.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Моргунова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Наталия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Анатольевна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37.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Карпова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Виктория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Валентиновна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Style w:val="2115pt"/>
                <w:sz w:val="24"/>
                <w:szCs w:val="24"/>
              </w:rPr>
              <w:t>ВОЛГОДОНСКОЕ МЕСТНОЕ ОТДЕЛЕНИЕ п</w:t>
            </w:r>
            <w:r w:rsidRPr="001014ED">
              <w:rPr>
                <w:rStyle w:val="2115pt"/>
                <w:sz w:val="24"/>
                <w:szCs w:val="24"/>
              </w:rPr>
              <w:t>о</w:t>
            </w:r>
            <w:r w:rsidRPr="001014ED">
              <w:rPr>
                <w:rStyle w:val="2115pt"/>
                <w:sz w:val="24"/>
                <w:szCs w:val="24"/>
              </w:rPr>
              <w:t>литической партии «</w:t>
            </w:r>
            <w:r w:rsidRPr="001014ED">
              <w:rPr>
                <w:rStyle w:val="2115pt"/>
                <w:b/>
                <w:sz w:val="24"/>
                <w:szCs w:val="24"/>
              </w:rPr>
              <w:t>КОММУНИСТИЧЕСКАЯ ПАРТИЯ РОССИЙСКОЙ ФЕДЕРАЦИИ»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38.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Шевелева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Лилия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proofErr w:type="spellStart"/>
            <w:r w:rsidRPr="001014ED">
              <w:rPr>
                <w:sz w:val="24"/>
                <w:szCs w:val="24"/>
              </w:rPr>
              <w:t>Левоновна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39.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Лаврут</w:t>
            </w:r>
            <w:proofErr w:type="spellEnd"/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Анна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Витальевна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40.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Воронина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Татьяна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Сергеевна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41.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Кожемякина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Ольга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rStyle w:val="2115pt"/>
                <w:sz w:val="24"/>
                <w:szCs w:val="24"/>
              </w:rPr>
              <w:t>ВОЛГОДОНСКОЕ МЕСТНОЕ ОТДЕЛЕНИЕ п</w:t>
            </w:r>
            <w:r w:rsidRPr="001014ED">
              <w:rPr>
                <w:rStyle w:val="2115pt"/>
                <w:sz w:val="24"/>
                <w:szCs w:val="24"/>
              </w:rPr>
              <w:t>о</w:t>
            </w:r>
            <w:r w:rsidRPr="001014ED">
              <w:rPr>
                <w:rStyle w:val="2115pt"/>
                <w:sz w:val="24"/>
                <w:szCs w:val="24"/>
              </w:rPr>
              <w:t>литической партии «</w:t>
            </w:r>
            <w:r w:rsidRPr="001014ED">
              <w:rPr>
                <w:rStyle w:val="2115pt"/>
                <w:b/>
                <w:sz w:val="24"/>
                <w:szCs w:val="24"/>
              </w:rPr>
              <w:t>КОММУНИСТИЧЕСКАЯ ПАРТИЯ РОССИЙСКОЙ ФЕДЕРАЦИИ»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42.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Григорьев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Эдуард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Васильевич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rStyle w:val="2115pt"/>
                <w:sz w:val="24"/>
                <w:szCs w:val="24"/>
              </w:rPr>
              <w:t>ВОЛГОДОНСКОЕ МЕСТНОЕ ОТДЕЛЕНИЕ п</w:t>
            </w:r>
            <w:r w:rsidRPr="001014ED">
              <w:rPr>
                <w:rStyle w:val="2115pt"/>
                <w:sz w:val="24"/>
                <w:szCs w:val="24"/>
              </w:rPr>
              <w:t>о</w:t>
            </w:r>
            <w:r w:rsidRPr="001014ED">
              <w:rPr>
                <w:rStyle w:val="2115pt"/>
                <w:sz w:val="24"/>
                <w:szCs w:val="24"/>
              </w:rPr>
              <w:t>литической партии «</w:t>
            </w:r>
            <w:r w:rsidRPr="001014ED">
              <w:rPr>
                <w:rStyle w:val="2115pt"/>
                <w:b/>
                <w:sz w:val="24"/>
                <w:szCs w:val="24"/>
              </w:rPr>
              <w:t>КОММУНИСТИЧЕСКАЯ ПАРТИЯ РОССИЙСКОЙ ФЕДЕРАЦИИ»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43.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Абраменко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Татьяна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rStyle w:val="2115pt"/>
                <w:sz w:val="24"/>
                <w:szCs w:val="24"/>
              </w:rPr>
              <w:t>ВОЛГОДОНСКОЕ МЕСТНОЕ ОТДЕЛЕНИЕ п</w:t>
            </w:r>
            <w:r w:rsidRPr="001014ED">
              <w:rPr>
                <w:rStyle w:val="2115pt"/>
                <w:sz w:val="24"/>
                <w:szCs w:val="24"/>
              </w:rPr>
              <w:t>о</w:t>
            </w:r>
            <w:r w:rsidRPr="001014ED">
              <w:rPr>
                <w:rStyle w:val="2115pt"/>
                <w:sz w:val="24"/>
                <w:szCs w:val="24"/>
              </w:rPr>
              <w:t>литической партии «</w:t>
            </w:r>
            <w:r w:rsidRPr="001014ED">
              <w:rPr>
                <w:rStyle w:val="2115pt"/>
                <w:b/>
                <w:sz w:val="24"/>
                <w:szCs w:val="24"/>
              </w:rPr>
              <w:t>КОММУНИСТИЧЕСКАЯ ПАРТИЯ РОССИЙСКОЙ ФЕДЕРАЦИИ»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44.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Марченко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Надежда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Антоновна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rStyle w:val="2115pt"/>
                <w:sz w:val="24"/>
                <w:szCs w:val="24"/>
              </w:rPr>
              <w:t>ВОЛГОДОНСКОЕ МЕСТНОЕ ОТДЕЛЕНИЕ п</w:t>
            </w:r>
            <w:r w:rsidRPr="001014ED">
              <w:rPr>
                <w:rStyle w:val="2115pt"/>
                <w:sz w:val="24"/>
                <w:szCs w:val="24"/>
              </w:rPr>
              <w:t>о</w:t>
            </w:r>
            <w:r w:rsidRPr="001014ED">
              <w:rPr>
                <w:rStyle w:val="2115pt"/>
                <w:sz w:val="24"/>
                <w:szCs w:val="24"/>
              </w:rPr>
              <w:t>литической партии «</w:t>
            </w:r>
            <w:r w:rsidRPr="001014ED">
              <w:rPr>
                <w:rStyle w:val="2115pt"/>
                <w:b/>
                <w:sz w:val="24"/>
                <w:szCs w:val="24"/>
              </w:rPr>
              <w:t>КОММУНИСТИЧЕСКАЯ ПАРТИЯ РОССИЙСКОЙ ФЕДЕРАЦИИ»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45.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Афанасьев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 xml:space="preserve">Юрий </w:t>
            </w:r>
            <w:proofErr w:type="spellStart"/>
            <w:r w:rsidRPr="001014ED">
              <w:rPr>
                <w:sz w:val="24"/>
                <w:szCs w:val="24"/>
              </w:rPr>
              <w:t>Веналидович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rStyle w:val="2115pt"/>
                <w:sz w:val="24"/>
                <w:szCs w:val="24"/>
              </w:rPr>
              <w:t>ВОЛГОДОНСКОЕ МЕСТНОЕ ОТДЕЛЕНИЕ п</w:t>
            </w:r>
            <w:r w:rsidRPr="001014ED">
              <w:rPr>
                <w:rStyle w:val="2115pt"/>
                <w:sz w:val="24"/>
                <w:szCs w:val="24"/>
              </w:rPr>
              <w:t>о</w:t>
            </w:r>
            <w:r w:rsidRPr="001014ED">
              <w:rPr>
                <w:rStyle w:val="2115pt"/>
                <w:sz w:val="24"/>
                <w:szCs w:val="24"/>
              </w:rPr>
              <w:t>литической партии «</w:t>
            </w:r>
            <w:r w:rsidRPr="001014ED">
              <w:rPr>
                <w:rStyle w:val="2115pt"/>
                <w:b/>
                <w:sz w:val="24"/>
                <w:szCs w:val="24"/>
              </w:rPr>
              <w:t>КОММУНИСТИЧЕСКАЯ ПАРТИЯ РОССИЙСКОЙ ФЕДЕРАЦИИ»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46.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Казак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Инна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Валерьевна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47.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Быкова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Нина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Константиновна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48.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Перепечаева</w:t>
            </w:r>
            <w:proofErr w:type="spellEnd"/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Татьяна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Алексеевна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49.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Клименко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Евгений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Викторович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rStyle w:val="2115pt"/>
                <w:sz w:val="24"/>
                <w:szCs w:val="24"/>
              </w:rPr>
              <w:t>ВОЛГОДОНСКОЕ МЕСТНОЕ ОТДЕЛЕНИЕ п</w:t>
            </w:r>
            <w:r w:rsidRPr="001014ED">
              <w:rPr>
                <w:rStyle w:val="2115pt"/>
                <w:sz w:val="24"/>
                <w:szCs w:val="24"/>
              </w:rPr>
              <w:t>о</w:t>
            </w:r>
            <w:r w:rsidRPr="001014ED">
              <w:rPr>
                <w:rStyle w:val="2115pt"/>
                <w:sz w:val="24"/>
                <w:szCs w:val="24"/>
              </w:rPr>
              <w:t>литической партии «</w:t>
            </w:r>
            <w:r w:rsidRPr="001014ED">
              <w:rPr>
                <w:rStyle w:val="2115pt"/>
                <w:b/>
                <w:sz w:val="24"/>
                <w:szCs w:val="24"/>
              </w:rPr>
              <w:t>КОММУНИСТИЧЕСКАЯ ПАРТИЯ РОССИЙСКОЙ ФЕДЕРАЦИИ»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50.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Евдокимова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Юлия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Михайловна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51.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Данилина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Марина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Владимировна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52.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Зинченко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lastRenderedPageBreak/>
              <w:t>Марина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Сергеевна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lastRenderedPageBreak/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lastRenderedPageBreak/>
              <w:t>53.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Отрешко</w:t>
            </w:r>
            <w:proofErr w:type="spellEnd"/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Матвей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Александрович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 xml:space="preserve">собрание избирателей по месту </w:t>
            </w:r>
            <w:r w:rsidRPr="001014ED">
              <w:rPr>
                <w:sz w:val="24"/>
                <w:szCs w:val="24"/>
              </w:rPr>
              <w:t>учебы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54.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Мушихина</w:t>
            </w:r>
            <w:proofErr w:type="spellEnd"/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Дарья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Андреевна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55.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Кирсанова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Светлана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Сергеевна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56.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Гущина</w:t>
            </w:r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Анна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Владиславовна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661395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собрание избирателей по месту</w:t>
            </w:r>
            <w:r w:rsidRPr="001014ED">
              <w:rPr>
                <w:sz w:val="24"/>
                <w:szCs w:val="24"/>
              </w:rPr>
              <w:t xml:space="preserve"> работы</w:t>
            </w:r>
          </w:p>
        </w:tc>
      </w:tr>
      <w:tr w:rsidR="00307ECC" w:rsidRPr="001E78D0" w:rsidTr="004009BA">
        <w:trPr>
          <w:trHeight w:val="2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14ED">
              <w:rPr>
                <w:rFonts w:eastAsia="Calibri"/>
                <w:sz w:val="24"/>
                <w:szCs w:val="24"/>
                <w:lang w:eastAsia="en-US"/>
              </w:rPr>
              <w:t>57.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proofErr w:type="spellStart"/>
            <w:r w:rsidRPr="001014ED">
              <w:rPr>
                <w:sz w:val="24"/>
                <w:szCs w:val="24"/>
              </w:rPr>
              <w:t>Текутьева</w:t>
            </w:r>
            <w:proofErr w:type="spellEnd"/>
          </w:p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Кристина</w:t>
            </w:r>
            <w:r w:rsidR="001014ED" w:rsidRPr="001014ED">
              <w:rPr>
                <w:sz w:val="24"/>
                <w:szCs w:val="24"/>
              </w:rPr>
              <w:t xml:space="preserve"> </w:t>
            </w:r>
            <w:r w:rsidRPr="001014ED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ECC" w:rsidRPr="001014ED" w:rsidRDefault="00307ECC" w:rsidP="001014ED">
            <w:pPr>
              <w:jc w:val="center"/>
              <w:rPr>
                <w:sz w:val="24"/>
                <w:szCs w:val="24"/>
              </w:rPr>
            </w:pPr>
            <w:r w:rsidRPr="001014E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C6447B" w:rsidRPr="001E78D0" w:rsidRDefault="00C6447B" w:rsidP="00082724">
      <w:pPr>
        <w:spacing w:line="276" w:lineRule="auto"/>
        <w:jc w:val="center"/>
        <w:rPr>
          <w:b/>
          <w:sz w:val="24"/>
          <w:szCs w:val="24"/>
        </w:rPr>
      </w:pPr>
    </w:p>
    <w:sectPr w:rsidR="00C6447B" w:rsidRPr="001E78D0" w:rsidSect="000C16AC">
      <w:headerReference w:type="even" r:id="rId9"/>
      <w:headerReference w:type="default" r:id="rId10"/>
      <w:pgSz w:w="11906" w:h="16838"/>
      <w:pgMar w:top="851" w:right="849" w:bottom="568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704" w:rsidRDefault="00E12704">
      <w:r>
        <w:separator/>
      </w:r>
    </w:p>
  </w:endnote>
  <w:endnote w:type="continuationSeparator" w:id="0">
    <w:p w:rsidR="00E12704" w:rsidRDefault="00E12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704" w:rsidRDefault="00E12704">
      <w:r>
        <w:separator/>
      </w:r>
    </w:p>
  </w:footnote>
  <w:footnote w:type="continuationSeparator" w:id="0">
    <w:p w:rsidR="00E12704" w:rsidRDefault="00E127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3F" w:rsidRDefault="00293D93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41D3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41D3F" w:rsidRDefault="00941D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3F" w:rsidRDefault="00941D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03AD"/>
    <w:multiLevelType w:val="hybridMultilevel"/>
    <w:tmpl w:val="E8B0355A"/>
    <w:lvl w:ilvl="0" w:tplc="12E8B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E466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A65E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A84D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3ACD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1670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8CD9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E826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84FC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9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4D3F3870"/>
    <w:multiLevelType w:val="hybridMultilevel"/>
    <w:tmpl w:val="3D88FD80"/>
    <w:lvl w:ilvl="0" w:tplc="5B3ED670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5F5E5539"/>
    <w:multiLevelType w:val="hybridMultilevel"/>
    <w:tmpl w:val="FF225E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3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16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2"/>
  </w:num>
  <w:num w:numId="8">
    <w:abstractNumId w:val="3"/>
  </w:num>
  <w:num w:numId="9">
    <w:abstractNumId w:val="5"/>
  </w:num>
  <w:num w:numId="10">
    <w:abstractNumId w:val="6"/>
  </w:num>
  <w:num w:numId="11">
    <w:abstractNumId w:val="2"/>
  </w:num>
  <w:num w:numId="12">
    <w:abstractNumId w:val="4"/>
  </w:num>
  <w:num w:numId="13">
    <w:abstractNumId w:val="15"/>
  </w:num>
  <w:num w:numId="14">
    <w:abstractNumId w:val="1"/>
  </w:num>
  <w:num w:numId="15">
    <w:abstractNumId w:val="8"/>
  </w:num>
  <w:num w:numId="16">
    <w:abstractNumId w:val="13"/>
  </w:num>
  <w:num w:numId="17">
    <w:abstractNumId w:val="10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1A4A"/>
    <w:rsid w:val="00001E84"/>
    <w:rsid w:val="00002DAD"/>
    <w:rsid w:val="00012C15"/>
    <w:rsid w:val="00050009"/>
    <w:rsid w:val="00061FFE"/>
    <w:rsid w:val="00072FF3"/>
    <w:rsid w:val="000771F5"/>
    <w:rsid w:val="00082724"/>
    <w:rsid w:val="00085024"/>
    <w:rsid w:val="00090CC4"/>
    <w:rsid w:val="00093290"/>
    <w:rsid w:val="000A6FAB"/>
    <w:rsid w:val="000B028C"/>
    <w:rsid w:val="000B5198"/>
    <w:rsid w:val="000B5D69"/>
    <w:rsid w:val="000C16AC"/>
    <w:rsid w:val="000C37A8"/>
    <w:rsid w:val="000E15EC"/>
    <w:rsid w:val="000F1908"/>
    <w:rsid w:val="000F1EA1"/>
    <w:rsid w:val="000F48C6"/>
    <w:rsid w:val="000F5B3C"/>
    <w:rsid w:val="001014ED"/>
    <w:rsid w:val="00105E4E"/>
    <w:rsid w:val="00111695"/>
    <w:rsid w:val="00121934"/>
    <w:rsid w:val="00145637"/>
    <w:rsid w:val="00152094"/>
    <w:rsid w:val="00176213"/>
    <w:rsid w:val="001775B6"/>
    <w:rsid w:val="0018189D"/>
    <w:rsid w:val="001818FE"/>
    <w:rsid w:val="001A4413"/>
    <w:rsid w:val="001C29FE"/>
    <w:rsid w:val="001E4A3A"/>
    <w:rsid w:val="001E78D0"/>
    <w:rsid w:val="00235074"/>
    <w:rsid w:val="00250689"/>
    <w:rsid w:val="00256791"/>
    <w:rsid w:val="002578E3"/>
    <w:rsid w:val="002615BA"/>
    <w:rsid w:val="002625BC"/>
    <w:rsid w:val="002761B3"/>
    <w:rsid w:val="00290112"/>
    <w:rsid w:val="00293D93"/>
    <w:rsid w:val="002A3770"/>
    <w:rsid w:val="002A42CA"/>
    <w:rsid w:val="002C3E43"/>
    <w:rsid w:val="002E0895"/>
    <w:rsid w:val="002E7FBD"/>
    <w:rsid w:val="003003DC"/>
    <w:rsid w:val="003051E9"/>
    <w:rsid w:val="00305573"/>
    <w:rsid w:val="003077BB"/>
    <w:rsid w:val="00307ECC"/>
    <w:rsid w:val="003120C7"/>
    <w:rsid w:val="00321A4A"/>
    <w:rsid w:val="00322CE1"/>
    <w:rsid w:val="00331932"/>
    <w:rsid w:val="00332150"/>
    <w:rsid w:val="003321B0"/>
    <w:rsid w:val="003345B5"/>
    <w:rsid w:val="003366BA"/>
    <w:rsid w:val="00340731"/>
    <w:rsid w:val="00346E51"/>
    <w:rsid w:val="003661F3"/>
    <w:rsid w:val="00370657"/>
    <w:rsid w:val="003710D9"/>
    <w:rsid w:val="00387133"/>
    <w:rsid w:val="00391BE4"/>
    <w:rsid w:val="00393C90"/>
    <w:rsid w:val="003A3648"/>
    <w:rsid w:val="003A796F"/>
    <w:rsid w:val="003B185D"/>
    <w:rsid w:val="003C307B"/>
    <w:rsid w:val="003C57DD"/>
    <w:rsid w:val="003D260E"/>
    <w:rsid w:val="003E2C8F"/>
    <w:rsid w:val="003F0E25"/>
    <w:rsid w:val="003F121C"/>
    <w:rsid w:val="003F20C6"/>
    <w:rsid w:val="004000CB"/>
    <w:rsid w:val="004009BA"/>
    <w:rsid w:val="00403525"/>
    <w:rsid w:val="004170B4"/>
    <w:rsid w:val="00417C04"/>
    <w:rsid w:val="00420FAE"/>
    <w:rsid w:val="004257D9"/>
    <w:rsid w:val="004276C0"/>
    <w:rsid w:val="00434F90"/>
    <w:rsid w:val="004450BA"/>
    <w:rsid w:val="0044682F"/>
    <w:rsid w:val="00462CB3"/>
    <w:rsid w:val="00466566"/>
    <w:rsid w:val="00473B9D"/>
    <w:rsid w:val="004852FA"/>
    <w:rsid w:val="00491174"/>
    <w:rsid w:val="004A31C6"/>
    <w:rsid w:val="004B6BB8"/>
    <w:rsid w:val="004D10AC"/>
    <w:rsid w:val="004E7375"/>
    <w:rsid w:val="004E7DBB"/>
    <w:rsid w:val="004F06F4"/>
    <w:rsid w:val="004F4B94"/>
    <w:rsid w:val="00513447"/>
    <w:rsid w:val="00514DBA"/>
    <w:rsid w:val="00523AF4"/>
    <w:rsid w:val="00552938"/>
    <w:rsid w:val="0056026F"/>
    <w:rsid w:val="00562734"/>
    <w:rsid w:val="005837AA"/>
    <w:rsid w:val="00594610"/>
    <w:rsid w:val="005A68F8"/>
    <w:rsid w:val="005A74F2"/>
    <w:rsid w:val="005B17AF"/>
    <w:rsid w:val="005B630A"/>
    <w:rsid w:val="0060221B"/>
    <w:rsid w:val="00616984"/>
    <w:rsid w:val="0064416D"/>
    <w:rsid w:val="00654BF5"/>
    <w:rsid w:val="00660C01"/>
    <w:rsid w:val="00661395"/>
    <w:rsid w:val="00663E40"/>
    <w:rsid w:val="0067697E"/>
    <w:rsid w:val="006835BF"/>
    <w:rsid w:val="0069146A"/>
    <w:rsid w:val="006A4DD4"/>
    <w:rsid w:val="006B653D"/>
    <w:rsid w:val="006C49B1"/>
    <w:rsid w:val="006D24D1"/>
    <w:rsid w:val="006D6CC9"/>
    <w:rsid w:val="006E172D"/>
    <w:rsid w:val="006E43C9"/>
    <w:rsid w:val="006F28B6"/>
    <w:rsid w:val="006F7717"/>
    <w:rsid w:val="00703B86"/>
    <w:rsid w:val="00704669"/>
    <w:rsid w:val="00715E07"/>
    <w:rsid w:val="00716CEC"/>
    <w:rsid w:val="007206CE"/>
    <w:rsid w:val="00723DEA"/>
    <w:rsid w:val="007279D3"/>
    <w:rsid w:val="00732676"/>
    <w:rsid w:val="0073327A"/>
    <w:rsid w:val="007406D8"/>
    <w:rsid w:val="00741973"/>
    <w:rsid w:val="00754FCB"/>
    <w:rsid w:val="00755663"/>
    <w:rsid w:val="007637AC"/>
    <w:rsid w:val="00766B41"/>
    <w:rsid w:val="0077115F"/>
    <w:rsid w:val="007802FA"/>
    <w:rsid w:val="00781892"/>
    <w:rsid w:val="007925A5"/>
    <w:rsid w:val="007B115E"/>
    <w:rsid w:val="007B1CC2"/>
    <w:rsid w:val="007B7CA9"/>
    <w:rsid w:val="007C61B4"/>
    <w:rsid w:val="007D544D"/>
    <w:rsid w:val="007D5CBB"/>
    <w:rsid w:val="007E5612"/>
    <w:rsid w:val="007F71C4"/>
    <w:rsid w:val="00810B1E"/>
    <w:rsid w:val="0081616F"/>
    <w:rsid w:val="00820A15"/>
    <w:rsid w:val="0082569B"/>
    <w:rsid w:val="008256D5"/>
    <w:rsid w:val="0082774A"/>
    <w:rsid w:val="00827BCB"/>
    <w:rsid w:val="008337CA"/>
    <w:rsid w:val="00843D82"/>
    <w:rsid w:val="0084684C"/>
    <w:rsid w:val="0085355D"/>
    <w:rsid w:val="00862912"/>
    <w:rsid w:val="00863995"/>
    <w:rsid w:val="008970CD"/>
    <w:rsid w:val="0089752B"/>
    <w:rsid w:val="008A3AF2"/>
    <w:rsid w:val="008A5687"/>
    <w:rsid w:val="008A6E10"/>
    <w:rsid w:val="008B02D4"/>
    <w:rsid w:val="008B4DB7"/>
    <w:rsid w:val="008C11A4"/>
    <w:rsid w:val="008F6B7E"/>
    <w:rsid w:val="00916094"/>
    <w:rsid w:val="00930CA6"/>
    <w:rsid w:val="00941D3F"/>
    <w:rsid w:val="009434FC"/>
    <w:rsid w:val="009444CD"/>
    <w:rsid w:val="009826BB"/>
    <w:rsid w:val="009831DB"/>
    <w:rsid w:val="009A311B"/>
    <w:rsid w:val="009B2626"/>
    <w:rsid w:val="009D75D7"/>
    <w:rsid w:val="009E1D92"/>
    <w:rsid w:val="009E573F"/>
    <w:rsid w:val="009F1A6F"/>
    <w:rsid w:val="009F3BF2"/>
    <w:rsid w:val="009F64FC"/>
    <w:rsid w:val="00A0324D"/>
    <w:rsid w:val="00A04994"/>
    <w:rsid w:val="00A0758D"/>
    <w:rsid w:val="00A4270D"/>
    <w:rsid w:val="00A42E09"/>
    <w:rsid w:val="00A44F24"/>
    <w:rsid w:val="00A74446"/>
    <w:rsid w:val="00A9180D"/>
    <w:rsid w:val="00AA7242"/>
    <w:rsid w:val="00AC0898"/>
    <w:rsid w:val="00AC3AED"/>
    <w:rsid w:val="00AD3003"/>
    <w:rsid w:val="00AD387C"/>
    <w:rsid w:val="00AD6F26"/>
    <w:rsid w:val="00B27726"/>
    <w:rsid w:val="00B31F5B"/>
    <w:rsid w:val="00B34ACA"/>
    <w:rsid w:val="00B373E2"/>
    <w:rsid w:val="00B42492"/>
    <w:rsid w:val="00B45FF6"/>
    <w:rsid w:val="00B622AB"/>
    <w:rsid w:val="00B764DA"/>
    <w:rsid w:val="00B84435"/>
    <w:rsid w:val="00B9387B"/>
    <w:rsid w:val="00BA05C6"/>
    <w:rsid w:val="00BC5C46"/>
    <w:rsid w:val="00BD10B6"/>
    <w:rsid w:val="00BD6DC1"/>
    <w:rsid w:val="00BE0962"/>
    <w:rsid w:val="00BE14D2"/>
    <w:rsid w:val="00BE6064"/>
    <w:rsid w:val="00BE7844"/>
    <w:rsid w:val="00BF5B24"/>
    <w:rsid w:val="00C05061"/>
    <w:rsid w:val="00C230A0"/>
    <w:rsid w:val="00C32C37"/>
    <w:rsid w:val="00C6447B"/>
    <w:rsid w:val="00C7290A"/>
    <w:rsid w:val="00C8149B"/>
    <w:rsid w:val="00C9387F"/>
    <w:rsid w:val="00CA767E"/>
    <w:rsid w:val="00CB3F3C"/>
    <w:rsid w:val="00CC0265"/>
    <w:rsid w:val="00CC18A2"/>
    <w:rsid w:val="00CD79BA"/>
    <w:rsid w:val="00D00B03"/>
    <w:rsid w:val="00D02633"/>
    <w:rsid w:val="00D03B85"/>
    <w:rsid w:val="00D120B3"/>
    <w:rsid w:val="00D12D99"/>
    <w:rsid w:val="00D2303A"/>
    <w:rsid w:val="00D358F2"/>
    <w:rsid w:val="00D45568"/>
    <w:rsid w:val="00D712FC"/>
    <w:rsid w:val="00D7336F"/>
    <w:rsid w:val="00D842C5"/>
    <w:rsid w:val="00DA1566"/>
    <w:rsid w:val="00DA2288"/>
    <w:rsid w:val="00DA2A1B"/>
    <w:rsid w:val="00DC3E6F"/>
    <w:rsid w:val="00DE0ACA"/>
    <w:rsid w:val="00DE1723"/>
    <w:rsid w:val="00DE670E"/>
    <w:rsid w:val="00DF519C"/>
    <w:rsid w:val="00DF616D"/>
    <w:rsid w:val="00E06434"/>
    <w:rsid w:val="00E11AE4"/>
    <w:rsid w:val="00E12704"/>
    <w:rsid w:val="00E24F51"/>
    <w:rsid w:val="00E31DE9"/>
    <w:rsid w:val="00E32DAA"/>
    <w:rsid w:val="00E3569B"/>
    <w:rsid w:val="00E41282"/>
    <w:rsid w:val="00E54088"/>
    <w:rsid w:val="00E655CC"/>
    <w:rsid w:val="00E704BA"/>
    <w:rsid w:val="00E85BB9"/>
    <w:rsid w:val="00E86D6D"/>
    <w:rsid w:val="00EA2249"/>
    <w:rsid w:val="00EA4352"/>
    <w:rsid w:val="00EC1375"/>
    <w:rsid w:val="00EC5955"/>
    <w:rsid w:val="00ED3AB0"/>
    <w:rsid w:val="00EF06D2"/>
    <w:rsid w:val="00F01493"/>
    <w:rsid w:val="00F05F82"/>
    <w:rsid w:val="00F124E2"/>
    <w:rsid w:val="00F13BD3"/>
    <w:rsid w:val="00F13C0E"/>
    <w:rsid w:val="00F13D59"/>
    <w:rsid w:val="00F21CEC"/>
    <w:rsid w:val="00F22FEF"/>
    <w:rsid w:val="00F233DA"/>
    <w:rsid w:val="00F269AA"/>
    <w:rsid w:val="00F37B88"/>
    <w:rsid w:val="00F84AC4"/>
    <w:rsid w:val="00F96D68"/>
    <w:rsid w:val="00FA1BB4"/>
    <w:rsid w:val="00FB2E34"/>
    <w:rsid w:val="00FC0726"/>
    <w:rsid w:val="00FC4E1C"/>
    <w:rsid w:val="00FF267D"/>
    <w:rsid w:val="00FF6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387B"/>
    <w:rPr>
      <w:sz w:val="28"/>
    </w:rPr>
  </w:style>
  <w:style w:type="paragraph" w:styleId="1">
    <w:name w:val="heading 1"/>
    <w:basedOn w:val="a"/>
    <w:next w:val="a"/>
    <w:qFormat/>
    <w:rsid w:val="00B9387B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B9387B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9387B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B9387B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B9387B"/>
  </w:style>
  <w:style w:type="paragraph" w:styleId="a7">
    <w:name w:val="Body Text"/>
    <w:basedOn w:val="a"/>
    <w:rsid w:val="00B9387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B9387B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B9387B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B9387B"/>
    <w:pPr>
      <w:spacing w:before="60" w:after="60"/>
    </w:pPr>
    <w:rPr>
      <w:kern w:val="28"/>
    </w:rPr>
  </w:style>
  <w:style w:type="paragraph" w:styleId="21">
    <w:name w:val="Body Text Indent 2"/>
    <w:basedOn w:val="a"/>
    <w:rsid w:val="00B9387B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B9387B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B9387B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"/>
    <w:basedOn w:val="a"/>
    <w:rsid w:val="004F4B94"/>
    <w:pPr>
      <w:spacing w:line="360" w:lineRule="auto"/>
      <w:ind w:firstLine="709"/>
      <w:jc w:val="both"/>
    </w:pPr>
  </w:style>
  <w:style w:type="paragraph" w:styleId="ad">
    <w:name w:val="Normal (Web)"/>
    <w:basedOn w:val="a"/>
    <w:rsid w:val="004F4B94"/>
    <w:pPr>
      <w:spacing w:before="100" w:beforeAutospacing="1" w:after="225"/>
    </w:pPr>
    <w:rPr>
      <w:rFonts w:ascii="Calibri" w:hAnsi="Calibri" w:cs="Calibri"/>
      <w:sz w:val="24"/>
      <w:szCs w:val="24"/>
    </w:rPr>
  </w:style>
  <w:style w:type="paragraph" w:customStyle="1" w:styleId="ConsNonformat">
    <w:name w:val="ConsNonformat"/>
    <w:rsid w:val="005529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footnote text"/>
    <w:basedOn w:val="a"/>
    <w:link w:val="af"/>
    <w:uiPriority w:val="99"/>
    <w:rsid w:val="00417C04"/>
    <w:rPr>
      <w:rFonts w:ascii="Arial" w:hAnsi="Arial"/>
      <w:sz w:val="24"/>
    </w:rPr>
  </w:style>
  <w:style w:type="character" w:customStyle="1" w:styleId="af">
    <w:name w:val="Текст сноски Знак"/>
    <w:basedOn w:val="a0"/>
    <w:link w:val="ae"/>
    <w:uiPriority w:val="99"/>
    <w:rsid w:val="00417C04"/>
    <w:rPr>
      <w:rFonts w:ascii="Arial" w:hAnsi="Arial"/>
      <w:sz w:val="24"/>
    </w:rPr>
  </w:style>
  <w:style w:type="character" w:customStyle="1" w:styleId="2115pt">
    <w:name w:val="Основной текст (2) + 11;5 pt"/>
    <w:rsid w:val="006613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6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9D1D6ED2-47EA-4043-9145-FC186A3FD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280</TotalTime>
  <Pages>5</Pages>
  <Words>979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11</cp:revision>
  <cp:lastPrinted>2024-02-03T08:34:00Z</cp:lastPrinted>
  <dcterms:created xsi:type="dcterms:W3CDTF">2023-06-15T12:09:00Z</dcterms:created>
  <dcterms:modified xsi:type="dcterms:W3CDTF">2025-06-06T08:37:00Z</dcterms:modified>
</cp:coreProperties>
</file>