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9463B6" w:rsidP="00410A8B">
      <w:pPr>
        <w:jc w:val="both"/>
        <w:rPr>
          <w:szCs w:val="28"/>
        </w:rPr>
      </w:pPr>
      <w:r>
        <w:rPr>
          <w:szCs w:val="28"/>
        </w:rPr>
        <w:t>0</w:t>
      </w:r>
      <w:r w:rsidR="001843FF">
        <w:rPr>
          <w:szCs w:val="28"/>
        </w:rPr>
        <w:t>9</w:t>
      </w:r>
      <w:r>
        <w:rPr>
          <w:szCs w:val="28"/>
        </w:rPr>
        <w:t xml:space="preserve"> августа</w:t>
      </w:r>
      <w:r w:rsidR="00410A8B" w:rsidRPr="00242423">
        <w:rPr>
          <w:szCs w:val="28"/>
        </w:rPr>
        <w:t xml:space="preserve"> 2020 г.</w:t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  <w:t>№</w:t>
      </w:r>
      <w:r w:rsidR="00FD5A28">
        <w:rPr>
          <w:szCs w:val="28"/>
        </w:rPr>
        <w:t xml:space="preserve"> 1</w:t>
      </w:r>
      <w:r>
        <w:rPr>
          <w:szCs w:val="28"/>
        </w:rPr>
        <w:t>8</w:t>
      </w:r>
      <w:r w:rsidR="00C04C59">
        <w:rPr>
          <w:szCs w:val="28"/>
        </w:rPr>
        <w:t>9</w:t>
      </w:r>
      <w:r w:rsidR="00FD5A28">
        <w:rPr>
          <w:szCs w:val="28"/>
        </w:rPr>
        <w:t>-</w:t>
      </w:r>
      <w:r w:rsidR="00C15404">
        <w:rPr>
          <w:szCs w:val="28"/>
        </w:rPr>
        <w:t>24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6C11A3" w:rsidP="004C1DD0">
      <w:pPr>
        <w:widowControl w:val="0"/>
        <w:suppressAutoHyphens/>
        <w:ind w:left="1560" w:right="1558"/>
        <w:jc w:val="both"/>
        <w:rPr>
          <w:szCs w:val="28"/>
          <w:vertAlign w:val="superscript"/>
        </w:rPr>
      </w:pPr>
      <w:r w:rsidRPr="006C11A3">
        <w:rPr>
          <w:b/>
          <w:bCs/>
          <w:szCs w:val="28"/>
        </w:rPr>
        <w:t xml:space="preserve">Об отказе в регистрации кандидата в депутаты </w:t>
      </w:r>
      <w:r>
        <w:rPr>
          <w:b/>
          <w:bCs/>
          <w:szCs w:val="28"/>
        </w:rPr>
        <w:t>Волгодонской</w:t>
      </w:r>
      <w:r w:rsidRPr="006C11A3">
        <w:rPr>
          <w:b/>
          <w:bCs/>
          <w:szCs w:val="28"/>
        </w:rPr>
        <w:t xml:space="preserve"> городской Думы седьмого созыва </w:t>
      </w:r>
      <w:r w:rsidR="00610143">
        <w:rPr>
          <w:b/>
          <w:bCs/>
          <w:szCs w:val="28"/>
        </w:rPr>
        <w:t>Тишунина Владимира Владимировича</w:t>
      </w:r>
      <w:r w:rsidRPr="006C11A3">
        <w:rPr>
          <w:b/>
          <w:bCs/>
          <w:szCs w:val="28"/>
        </w:rPr>
        <w:t xml:space="preserve">, выдвинутого </w:t>
      </w:r>
      <w:r w:rsidR="00610143">
        <w:rPr>
          <w:b/>
          <w:bCs/>
          <w:szCs w:val="28"/>
        </w:rPr>
        <w:t>в порядке самовыдвижения</w:t>
      </w:r>
      <w:r w:rsidRPr="006C11A3">
        <w:rPr>
          <w:b/>
          <w:bCs/>
          <w:szCs w:val="28"/>
        </w:rPr>
        <w:t xml:space="preserve"> по одномандатному избирательному округу №</w:t>
      </w:r>
      <w:r w:rsidR="004C1DD0">
        <w:rPr>
          <w:b/>
          <w:bCs/>
          <w:szCs w:val="28"/>
        </w:rPr>
        <w:t> </w:t>
      </w:r>
      <w:r w:rsidR="00610143">
        <w:rPr>
          <w:b/>
          <w:bCs/>
          <w:szCs w:val="28"/>
        </w:rPr>
        <w:t>5</w:t>
      </w:r>
    </w:p>
    <w:p w:rsidR="00AC593D" w:rsidRDefault="00AC593D" w:rsidP="00687937">
      <w:pPr>
        <w:suppressAutoHyphens/>
        <w:ind w:firstLine="567"/>
        <w:jc w:val="both"/>
        <w:rPr>
          <w:szCs w:val="28"/>
        </w:rPr>
      </w:pP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по одноманд</w:t>
      </w:r>
      <w:r>
        <w:rPr>
          <w:szCs w:val="28"/>
        </w:rPr>
        <w:t>атному избирательному округу № </w:t>
      </w:r>
      <w:r w:rsidR="00610143">
        <w:rPr>
          <w:szCs w:val="28"/>
        </w:rPr>
        <w:t>5</w:t>
      </w:r>
      <w:r w:rsidRPr="001843FF">
        <w:rPr>
          <w:szCs w:val="28"/>
        </w:rPr>
        <w:t xml:space="preserve"> </w:t>
      </w:r>
      <w:r w:rsidR="00610143" w:rsidRPr="00610143">
        <w:rPr>
          <w:szCs w:val="28"/>
        </w:rPr>
        <w:t>Тишунина Владимира Владимировича</w:t>
      </w:r>
      <w:r w:rsidRPr="001843FF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для уведомления о выдвижении и регистрации кандидата, требованиям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1843FF">
          <w:rPr>
            <w:szCs w:val="28"/>
          </w:rPr>
          <w:t>12.06.2002</w:t>
        </w:r>
      </w:smartTag>
      <w:r w:rsidRPr="001843FF">
        <w:rPr>
          <w:szCs w:val="28"/>
        </w:rPr>
        <w:t xml:space="preserve"> № 67-ФЗ «Об</w:t>
      </w:r>
      <w:r>
        <w:rPr>
          <w:szCs w:val="28"/>
        </w:rPr>
        <w:t> </w:t>
      </w:r>
      <w:r w:rsidRPr="001843FF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1843FF">
          <w:rPr>
            <w:szCs w:val="28"/>
          </w:rPr>
          <w:t>12.05.2016</w:t>
        </w:r>
      </w:smartTag>
      <w:r w:rsidRPr="001843FF">
        <w:rPr>
          <w:szCs w:val="28"/>
        </w:rPr>
        <w:t xml:space="preserve">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(далее – Комиссия) установила следующее.</w:t>
      </w:r>
    </w:p>
    <w:p w:rsidR="001843FF" w:rsidRPr="001843FF" w:rsidRDefault="004C1DD0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2</w:t>
      </w:r>
      <w:r w:rsidR="00610143">
        <w:rPr>
          <w:szCs w:val="28"/>
        </w:rPr>
        <w:t>3</w:t>
      </w:r>
      <w:r w:rsidR="001843FF">
        <w:rPr>
          <w:szCs w:val="28"/>
        </w:rPr>
        <w:t xml:space="preserve"> июля 2020 года</w:t>
      </w:r>
      <w:r w:rsidR="001843FF" w:rsidRPr="001843FF">
        <w:rPr>
          <w:szCs w:val="28"/>
        </w:rPr>
        <w:t xml:space="preserve"> в Территориальную избирательную комиссию города </w:t>
      </w:r>
      <w:r w:rsidR="001843FF">
        <w:rPr>
          <w:szCs w:val="28"/>
        </w:rPr>
        <w:t>Волгодонска</w:t>
      </w:r>
      <w:r w:rsidR="001843FF" w:rsidRPr="001843FF">
        <w:rPr>
          <w:szCs w:val="28"/>
        </w:rPr>
        <w:t xml:space="preserve"> </w:t>
      </w:r>
      <w:r w:rsidR="00610143" w:rsidRPr="00610143">
        <w:rPr>
          <w:szCs w:val="28"/>
        </w:rPr>
        <w:t>Тишунин</w:t>
      </w:r>
      <w:r w:rsidR="00610143">
        <w:rPr>
          <w:szCs w:val="28"/>
        </w:rPr>
        <w:t>ым</w:t>
      </w:r>
      <w:r w:rsidR="00610143" w:rsidRPr="00610143">
        <w:rPr>
          <w:szCs w:val="28"/>
        </w:rPr>
        <w:t xml:space="preserve"> Владимир</w:t>
      </w:r>
      <w:r w:rsidR="00610143">
        <w:rPr>
          <w:szCs w:val="28"/>
        </w:rPr>
        <w:t>ом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ем</w:t>
      </w:r>
      <w:r w:rsidR="00610143" w:rsidRPr="00610143">
        <w:rPr>
          <w:szCs w:val="28"/>
        </w:rPr>
        <w:t xml:space="preserve"> </w:t>
      </w:r>
      <w:r w:rsidR="001843FF" w:rsidRPr="001843FF">
        <w:rPr>
          <w:szCs w:val="28"/>
        </w:rPr>
        <w:t xml:space="preserve">были представлены документы для уведомления о выдвижении кандидата в депутаты </w:t>
      </w:r>
      <w:r w:rsidR="001843FF">
        <w:rPr>
          <w:szCs w:val="28"/>
        </w:rPr>
        <w:t>Волгодонской</w:t>
      </w:r>
      <w:r w:rsidR="001843FF" w:rsidRPr="001843FF">
        <w:rPr>
          <w:szCs w:val="28"/>
        </w:rPr>
        <w:t xml:space="preserve"> городской Думы седьмого созыва по одномандатному избирательному округу №</w:t>
      </w:r>
      <w:r w:rsidR="004160FD">
        <w:rPr>
          <w:szCs w:val="28"/>
        </w:rPr>
        <w:t> </w:t>
      </w:r>
      <w:r w:rsidR="00610143">
        <w:rPr>
          <w:szCs w:val="28"/>
        </w:rPr>
        <w:t>5</w:t>
      </w:r>
      <w:r w:rsidR="001843FF" w:rsidRPr="001843FF">
        <w:rPr>
          <w:szCs w:val="28"/>
        </w:rPr>
        <w:t>. В 1</w:t>
      </w:r>
      <w:r w:rsidR="00610143">
        <w:rPr>
          <w:szCs w:val="28"/>
        </w:rPr>
        <w:t>4</w:t>
      </w:r>
      <w:r w:rsidR="001843FF" w:rsidRPr="001843FF">
        <w:rPr>
          <w:szCs w:val="28"/>
        </w:rPr>
        <w:t xml:space="preserve"> ч. </w:t>
      </w:r>
      <w:r w:rsidR="00610143">
        <w:rPr>
          <w:szCs w:val="28"/>
        </w:rPr>
        <w:t>04</w:t>
      </w:r>
      <w:r w:rsidR="001843FF" w:rsidRPr="001843FF">
        <w:rPr>
          <w:szCs w:val="28"/>
        </w:rPr>
        <w:t xml:space="preserve"> мин. </w:t>
      </w:r>
      <w:r w:rsidR="00C21AD4">
        <w:rPr>
          <w:szCs w:val="28"/>
        </w:rPr>
        <w:t>2</w:t>
      </w:r>
      <w:r w:rsidR="00610143">
        <w:rPr>
          <w:szCs w:val="28"/>
        </w:rPr>
        <w:t>3</w:t>
      </w:r>
      <w:r w:rsidR="001843FF">
        <w:rPr>
          <w:szCs w:val="28"/>
        </w:rPr>
        <w:t>.07.2020</w:t>
      </w:r>
      <w:r w:rsidR="001843FF" w:rsidRPr="001843FF">
        <w:rPr>
          <w:szCs w:val="28"/>
        </w:rPr>
        <w:t xml:space="preserve"> </w:t>
      </w:r>
      <w:r w:rsidR="00610143" w:rsidRPr="00610143">
        <w:rPr>
          <w:szCs w:val="28"/>
        </w:rPr>
        <w:t>Тишунин</w:t>
      </w:r>
      <w:r w:rsidR="00610143">
        <w:rPr>
          <w:szCs w:val="28"/>
        </w:rPr>
        <w:t>у Владимиру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у</w:t>
      </w:r>
      <w:r w:rsidR="001843FF" w:rsidRPr="001843FF">
        <w:rPr>
          <w:szCs w:val="28"/>
        </w:rPr>
        <w:t xml:space="preserve"> было выдано подт</w:t>
      </w:r>
      <w:r w:rsidR="001843FF">
        <w:rPr>
          <w:szCs w:val="28"/>
        </w:rPr>
        <w:t>верждение получения документов</w:t>
      </w:r>
      <w:r w:rsidR="0001543F">
        <w:rPr>
          <w:szCs w:val="28"/>
        </w:rPr>
        <w:t>,</w:t>
      </w:r>
      <w:r w:rsidR="0001543F" w:rsidRPr="0001543F">
        <w:t xml:space="preserve"> </w:t>
      </w:r>
      <w:r w:rsidR="0001543F" w:rsidRPr="0001543F">
        <w:rPr>
          <w:szCs w:val="28"/>
        </w:rPr>
        <w:t xml:space="preserve">а также извещение о необходимом для регистрации кандидата в депутаты </w:t>
      </w:r>
      <w:r w:rsidR="0001543F">
        <w:rPr>
          <w:szCs w:val="28"/>
        </w:rPr>
        <w:t>Волгодонской</w:t>
      </w:r>
      <w:r w:rsidR="0001543F" w:rsidRPr="0001543F">
        <w:rPr>
          <w:szCs w:val="28"/>
        </w:rPr>
        <w:t xml:space="preserve"> городской Думы седьмого созыва по одномандатному избирательному округу №</w:t>
      </w:r>
      <w:r w:rsidR="0001543F">
        <w:rPr>
          <w:szCs w:val="28"/>
        </w:rPr>
        <w:t xml:space="preserve"> 5 </w:t>
      </w:r>
      <w:r w:rsidR="0001543F" w:rsidRPr="0001543F">
        <w:rPr>
          <w:szCs w:val="28"/>
        </w:rPr>
        <w:t>количестве подписей избирателей.</w:t>
      </w:r>
    </w:p>
    <w:p w:rsidR="001843FF" w:rsidRPr="001843FF" w:rsidRDefault="00C21AD4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2</w:t>
      </w:r>
      <w:r w:rsidR="00610143">
        <w:rPr>
          <w:szCs w:val="28"/>
        </w:rPr>
        <w:t>3</w:t>
      </w:r>
      <w:r w:rsidR="001843FF" w:rsidRPr="001843FF">
        <w:rPr>
          <w:szCs w:val="28"/>
        </w:rPr>
        <w:t>.07.20</w:t>
      </w:r>
      <w:r w:rsidR="001843FF">
        <w:rPr>
          <w:szCs w:val="28"/>
        </w:rPr>
        <w:t>20</w:t>
      </w:r>
      <w:r w:rsidR="001843FF" w:rsidRPr="001843FF">
        <w:rPr>
          <w:szCs w:val="28"/>
        </w:rPr>
        <w:t xml:space="preserve"> постановлением Территориальной избирательной комиссии города </w:t>
      </w:r>
      <w:r w:rsidR="001843FF">
        <w:rPr>
          <w:szCs w:val="28"/>
        </w:rPr>
        <w:t xml:space="preserve">Волгодонска </w:t>
      </w:r>
      <w:r w:rsidR="001843FF" w:rsidRPr="001843FF">
        <w:rPr>
          <w:szCs w:val="28"/>
        </w:rPr>
        <w:t>№</w:t>
      </w:r>
      <w:r w:rsidR="004160FD">
        <w:rPr>
          <w:szCs w:val="28"/>
        </w:rPr>
        <w:t> </w:t>
      </w:r>
      <w:r w:rsidR="00610143">
        <w:rPr>
          <w:szCs w:val="28"/>
        </w:rPr>
        <w:t>171-5</w:t>
      </w:r>
      <w:r w:rsidR="001843FF" w:rsidRPr="001843FF">
        <w:rPr>
          <w:szCs w:val="28"/>
        </w:rPr>
        <w:t xml:space="preserve"> </w:t>
      </w:r>
      <w:r w:rsidR="00610143" w:rsidRPr="00610143">
        <w:rPr>
          <w:szCs w:val="28"/>
        </w:rPr>
        <w:t>Тишунин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Владимир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</w:t>
      </w:r>
      <w:r w:rsidR="001843FF" w:rsidRPr="001843FF">
        <w:rPr>
          <w:szCs w:val="28"/>
        </w:rPr>
        <w:t xml:space="preserve">было разрешено открытие специального избирательного счета. 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1843FF">
        <w:rPr>
          <w:szCs w:val="28"/>
        </w:rPr>
        <w:t>ч. 12, 13 ст. 30 Областного закона прием документов об уведомлении о регистрации</w:t>
      </w:r>
      <w:r>
        <w:rPr>
          <w:szCs w:val="28"/>
        </w:rPr>
        <w:t xml:space="preserve"> </w:t>
      </w:r>
      <w:r w:rsidRPr="001843FF">
        <w:rPr>
          <w:szCs w:val="28"/>
        </w:rPr>
        <w:t>кандидатов завершается не позднее чем за 43</w:t>
      </w:r>
      <w:r>
        <w:rPr>
          <w:szCs w:val="28"/>
        </w:rPr>
        <w:t> </w:t>
      </w:r>
      <w:r w:rsidRPr="001843FF">
        <w:rPr>
          <w:szCs w:val="28"/>
        </w:rPr>
        <w:t>дня до дня голосования, до 18 ч. 00 мин. (</w:t>
      </w:r>
      <w:r>
        <w:rPr>
          <w:szCs w:val="28"/>
        </w:rPr>
        <w:t>31</w:t>
      </w:r>
      <w:r w:rsidRPr="001843FF">
        <w:rPr>
          <w:szCs w:val="28"/>
        </w:rPr>
        <w:t>.07.20</w:t>
      </w:r>
      <w:r>
        <w:rPr>
          <w:szCs w:val="28"/>
        </w:rPr>
        <w:t>20</w:t>
      </w:r>
      <w:r w:rsidRPr="001843FF">
        <w:rPr>
          <w:szCs w:val="28"/>
        </w:rPr>
        <w:t xml:space="preserve"> до 18.00).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В предусмотренный законом срок </w:t>
      </w:r>
      <w:r w:rsidR="00610143" w:rsidRPr="00610143">
        <w:rPr>
          <w:szCs w:val="28"/>
        </w:rPr>
        <w:t>Тишунин</w:t>
      </w:r>
      <w:r w:rsidR="00610143">
        <w:rPr>
          <w:szCs w:val="28"/>
        </w:rPr>
        <w:t>ым</w:t>
      </w:r>
      <w:r w:rsidR="00610143" w:rsidRPr="00610143">
        <w:rPr>
          <w:szCs w:val="28"/>
        </w:rPr>
        <w:t xml:space="preserve"> Владимир</w:t>
      </w:r>
      <w:r w:rsidR="00610143">
        <w:rPr>
          <w:szCs w:val="28"/>
        </w:rPr>
        <w:t>ом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ем</w:t>
      </w:r>
      <w:r w:rsidR="00610143" w:rsidRPr="00610143">
        <w:rPr>
          <w:szCs w:val="28"/>
        </w:rPr>
        <w:t xml:space="preserve"> </w:t>
      </w:r>
      <w:r w:rsidRPr="001843FF">
        <w:rPr>
          <w:szCs w:val="28"/>
        </w:rPr>
        <w:t xml:space="preserve">не были предоставлены в Территориальную избирательную </w:t>
      </w:r>
      <w:r w:rsidRPr="001843FF">
        <w:rPr>
          <w:szCs w:val="28"/>
        </w:rPr>
        <w:lastRenderedPageBreak/>
        <w:t xml:space="preserve">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документы для регистрации кандидата по одномандатному избирательному округу №</w:t>
      </w:r>
      <w:r w:rsidR="00610143">
        <w:rPr>
          <w:szCs w:val="28"/>
        </w:rPr>
        <w:t>5</w:t>
      </w:r>
      <w:r w:rsidRPr="001843FF">
        <w:rPr>
          <w:szCs w:val="28"/>
        </w:rPr>
        <w:t>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Данное обстоятельство в соответствии с подпунктом «в» пункта 24 статьи 38 Федерального закона является основанием для принятия решения об отказе в регистрации кандидата. </w:t>
      </w:r>
    </w:p>
    <w:p w:rsid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На основании вышеизложенного, руководствуясь статьей</w:t>
      </w:r>
      <w:r>
        <w:rPr>
          <w:szCs w:val="28"/>
        </w:rPr>
        <w:t> </w:t>
      </w:r>
      <w:r w:rsidRPr="001843FF">
        <w:rPr>
          <w:szCs w:val="28"/>
        </w:rPr>
        <w:t>38 Федерального закона, статьями 16, 32, 33 Областного закона,</w:t>
      </w:r>
    </w:p>
    <w:p w:rsidR="00F563A7" w:rsidRPr="00811E24" w:rsidRDefault="00C93CDD" w:rsidP="002B03C5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 w:rsidR="00410A8B">
        <w:rPr>
          <w:szCs w:val="28"/>
        </w:rPr>
        <w:t>Волгодонска</w:t>
      </w:r>
      <w:r w:rsidRPr="00C93CDD">
        <w:rPr>
          <w:sz w:val="24"/>
          <w:szCs w:val="24"/>
        </w:rPr>
        <w:t xml:space="preserve"> </w:t>
      </w:r>
      <w:r w:rsidRPr="00410A8B">
        <w:rPr>
          <w:b/>
          <w:szCs w:val="28"/>
        </w:rPr>
        <w:t>ПОСТАНОВЛЯЕТ</w:t>
      </w:r>
      <w:r w:rsidRPr="00C93CDD">
        <w:rPr>
          <w:szCs w:val="28"/>
        </w:rPr>
        <w:t>:</w:t>
      </w:r>
      <w:r w:rsidR="00F563A7" w:rsidRPr="00811E24">
        <w:rPr>
          <w:szCs w:val="28"/>
        </w:rPr>
        <w:t xml:space="preserve"> 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1.</w:t>
      </w:r>
      <w:r>
        <w:rPr>
          <w:szCs w:val="28"/>
        </w:rPr>
        <w:tab/>
      </w:r>
      <w:r w:rsidRPr="001843FF">
        <w:rPr>
          <w:szCs w:val="28"/>
        </w:rPr>
        <w:t xml:space="preserve">Отказать в регистрации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</w:t>
      </w:r>
      <w:r w:rsidR="00610143" w:rsidRPr="00610143">
        <w:rPr>
          <w:szCs w:val="28"/>
        </w:rPr>
        <w:t>Тишунина Владимира Владимировича</w:t>
      </w:r>
      <w:r w:rsidRPr="001843FF">
        <w:rPr>
          <w:szCs w:val="28"/>
        </w:rPr>
        <w:t xml:space="preserve">, выдвинутого </w:t>
      </w:r>
      <w:r w:rsidR="00610143">
        <w:rPr>
          <w:szCs w:val="28"/>
        </w:rPr>
        <w:t>в порядке самовыдвижения</w:t>
      </w:r>
      <w:r w:rsidR="00C21AD4" w:rsidRPr="00C21AD4">
        <w:rPr>
          <w:szCs w:val="28"/>
        </w:rPr>
        <w:t xml:space="preserve"> </w:t>
      </w:r>
      <w:r w:rsidRPr="001843FF">
        <w:rPr>
          <w:szCs w:val="28"/>
        </w:rPr>
        <w:t>по одномандатному избирательному округу №</w:t>
      </w:r>
      <w:r w:rsidR="00610143">
        <w:rPr>
          <w:szCs w:val="28"/>
        </w:rPr>
        <w:t>5</w:t>
      </w:r>
      <w:r w:rsidRPr="001843FF">
        <w:rPr>
          <w:szCs w:val="28"/>
        </w:rPr>
        <w:t>, в связи с отсутствием документов, необходимых в соответствии с Федеральным законом, Областным законом для регистрации кандидата.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 xml:space="preserve">Дата отказа в регистрации </w:t>
      </w:r>
      <w:r w:rsidR="004160FD">
        <w:rPr>
          <w:szCs w:val="28"/>
        </w:rPr>
        <w:t>09</w:t>
      </w:r>
      <w:r w:rsidRPr="001843FF">
        <w:rPr>
          <w:szCs w:val="28"/>
        </w:rPr>
        <w:t xml:space="preserve"> августа 20</w:t>
      </w:r>
      <w:r w:rsidR="004160FD">
        <w:rPr>
          <w:szCs w:val="28"/>
        </w:rPr>
        <w:t>20</w:t>
      </w:r>
      <w:r w:rsidRPr="001843FF">
        <w:rPr>
          <w:szCs w:val="28"/>
        </w:rPr>
        <w:t xml:space="preserve">, время отказа в регистрации </w:t>
      </w:r>
      <w:r w:rsidR="00C15404">
        <w:rPr>
          <w:szCs w:val="28"/>
        </w:rPr>
        <w:t>11</w:t>
      </w:r>
      <w:r w:rsidR="004160FD">
        <w:rPr>
          <w:szCs w:val="28"/>
        </w:rPr>
        <w:t xml:space="preserve"> часов </w:t>
      </w:r>
      <w:r w:rsidR="00C15404">
        <w:rPr>
          <w:szCs w:val="28"/>
        </w:rPr>
        <w:t>46</w:t>
      </w:r>
      <w:r w:rsidRPr="001843FF">
        <w:rPr>
          <w:szCs w:val="28"/>
        </w:rPr>
        <w:t xml:space="preserve"> минут.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2.</w:t>
      </w:r>
      <w:r w:rsidR="004160FD">
        <w:rPr>
          <w:szCs w:val="28"/>
        </w:rPr>
        <w:tab/>
      </w:r>
      <w:r w:rsidRPr="001843FF">
        <w:rPr>
          <w:szCs w:val="28"/>
        </w:rPr>
        <w:t xml:space="preserve">Выдать </w:t>
      </w:r>
      <w:r w:rsidR="00610143" w:rsidRPr="00610143">
        <w:rPr>
          <w:szCs w:val="28"/>
        </w:rPr>
        <w:t>Тишунин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Владимир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</w:t>
      </w:r>
      <w:r w:rsidRPr="001843FF">
        <w:rPr>
          <w:szCs w:val="28"/>
        </w:rPr>
        <w:t>копию настоящего постановления в течение одних суток с момента принятия.</w:t>
      </w:r>
    </w:p>
    <w:p w:rsidR="00C5482B" w:rsidRPr="00C5482B" w:rsidRDefault="00C21AD4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3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C21AD4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4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</w:t>
      </w:r>
      <w:r w:rsidR="009463B6">
        <w:rPr>
          <w:szCs w:val="28"/>
        </w:rPr>
        <w:t>А.И. Авакова</w:t>
      </w:r>
      <w:r w:rsidR="00C5482B" w:rsidRPr="00C5482B">
        <w:rPr>
          <w:szCs w:val="28"/>
        </w:rPr>
        <w:t>.</w:t>
      </w:r>
    </w:p>
    <w:p w:rsidR="00C93CDD" w:rsidRPr="00C93CDD" w:rsidRDefault="00C93CDD" w:rsidP="00C93CDD">
      <w:pPr>
        <w:rPr>
          <w:szCs w:val="28"/>
        </w:rPr>
      </w:pPr>
    </w:p>
    <w:p w:rsidR="00410A8B" w:rsidRPr="00410A8B" w:rsidRDefault="00410A8B" w:rsidP="00410A8B">
      <w:pPr>
        <w:spacing w:line="360" w:lineRule="auto"/>
        <w:jc w:val="both"/>
        <w:rPr>
          <w:szCs w:val="24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242423" w:rsidRDefault="00242423" w:rsidP="00410A8B">
      <w:pPr>
        <w:spacing w:line="360" w:lineRule="auto"/>
        <w:jc w:val="both"/>
        <w:rPr>
          <w:szCs w:val="24"/>
          <w:lang/>
        </w:rPr>
      </w:pPr>
    </w:p>
    <w:p w:rsidR="009B1A6B" w:rsidRDefault="00410A8B" w:rsidP="00410A8B">
      <w:pPr>
        <w:spacing w:line="360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01543F" w:rsidRDefault="0001543F">
      <w:pPr>
        <w:spacing w:line="360" w:lineRule="auto"/>
        <w:jc w:val="both"/>
        <w:rPr>
          <w:kern w:val="28"/>
        </w:rPr>
      </w:pPr>
    </w:p>
    <w:sectPr w:rsidR="0001543F" w:rsidSect="006F0828">
      <w:headerReference w:type="even" r:id="rId8"/>
      <w:headerReference w:type="default" r:id="rId9"/>
      <w:type w:val="continuous"/>
      <w:pgSz w:w="11906" w:h="16838"/>
      <w:pgMar w:top="1135" w:right="850" w:bottom="993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960" w:rsidRDefault="003C2960">
      <w:r>
        <w:separator/>
      </w:r>
    </w:p>
  </w:endnote>
  <w:endnote w:type="continuationSeparator" w:id="0">
    <w:p w:rsidR="003C2960" w:rsidRDefault="003C2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960" w:rsidRDefault="003C2960">
      <w:r>
        <w:separator/>
      </w:r>
    </w:p>
  </w:footnote>
  <w:footnote w:type="continuationSeparator" w:id="0">
    <w:p w:rsidR="003C2960" w:rsidRDefault="003C2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1555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1543F"/>
    <w:rsid w:val="00021017"/>
    <w:rsid w:val="000376F5"/>
    <w:rsid w:val="00053923"/>
    <w:rsid w:val="00061C12"/>
    <w:rsid w:val="00073BFD"/>
    <w:rsid w:val="0007752D"/>
    <w:rsid w:val="00092670"/>
    <w:rsid w:val="000A1ABD"/>
    <w:rsid w:val="000A2C62"/>
    <w:rsid w:val="000E68D0"/>
    <w:rsid w:val="000F36F1"/>
    <w:rsid w:val="001054A7"/>
    <w:rsid w:val="00106D2F"/>
    <w:rsid w:val="00130563"/>
    <w:rsid w:val="00131F41"/>
    <w:rsid w:val="0013370C"/>
    <w:rsid w:val="00156796"/>
    <w:rsid w:val="001720C4"/>
    <w:rsid w:val="00175EC5"/>
    <w:rsid w:val="00177662"/>
    <w:rsid w:val="001843FF"/>
    <w:rsid w:val="00187E53"/>
    <w:rsid w:val="00191B33"/>
    <w:rsid w:val="001A6A4F"/>
    <w:rsid w:val="001B0EF3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7758"/>
    <w:rsid w:val="002800C6"/>
    <w:rsid w:val="00297579"/>
    <w:rsid w:val="002A6A32"/>
    <w:rsid w:val="002B03C5"/>
    <w:rsid w:val="002C14A3"/>
    <w:rsid w:val="002D624D"/>
    <w:rsid w:val="002D6BD6"/>
    <w:rsid w:val="00312F77"/>
    <w:rsid w:val="0031733E"/>
    <w:rsid w:val="00323F4B"/>
    <w:rsid w:val="00331D8E"/>
    <w:rsid w:val="00335B24"/>
    <w:rsid w:val="00336A3B"/>
    <w:rsid w:val="003370DF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C2960"/>
    <w:rsid w:val="003F72D0"/>
    <w:rsid w:val="00410A8B"/>
    <w:rsid w:val="004142CA"/>
    <w:rsid w:val="004160FD"/>
    <w:rsid w:val="00416CF2"/>
    <w:rsid w:val="00421555"/>
    <w:rsid w:val="00422311"/>
    <w:rsid w:val="0042302C"/>
    <w:rsid w:val="00435FFE"/>
    <w:rsid w:val="00437AE0"/>
    <w:rsid w:val="0045120D"/>
    <w:rsid w:val="00453FE7"/>
    <w:rsid w:val="0045415F"/>
    <w:rsid w:val="004723AD"/>
    <w:rsid w:val="00474B7E"/>
    <w:rsid w:val="004818B8"/>
    <w:rsid w:val="004836DE"/>
    <w:rsid w:val="00491A4C"/>
    <w:rsid w:val="004C1DD0"/>
    <w:rsid w:val="004D0D33"/>
    <w:rsid w:val="004D73FF"/>
    <w:rsid w:val="004E04D7"/>
    <w:rsid w:val="004F1CE7"/>
    <w:rsid w:val="004F538C"/>
    <w:rsid w:val="004F7DEC"/>
    <w:rsid w:val="0051261B"/>
    <w:rsid w:val="0051791B"/>
    <w:rsid w:val="00526CCD"/>
    <w:rsid w:val="0055023D"/>
    <w:rsid w:val="0055347B"/>
    <w:rsid w:val="00555FE3"/>
    <w:rsid w:val="005656B7"/>
    <w:rsid w:val="00574162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5F7DB0"/>
    <w:rsid w:val="00601AC8"/>
    <w:rsid w:val="00607079"/>
    <w:rsid w:val="00610143"/>
    <w:rsid w:val="00622056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87937"/>
    <w:rsid w:val="00690268"/>
    <w:rsid w:val="00696623"/>
    <w:rsid w:val="006B73FB"/>
    <w:rsid w:val="006B7E10"/>
    <w:rsid w:val="006C11A3"/>
    <w:rsid w:val="006C558C"/>
    <w:rsid w:val="006C5E2F"/>
    <w:rsid w:val="006D27D3"/>
    <w:rsid w:val="006E3FB2"/>
    <w:rsid w:val="006F0828"/>
    <w:rsid w:val="006F1252"/>
    <w:rsid w:val="006F1EA3"/>
    <w:rsid w:val="006F3BCD"/>
    <w:rsid w:val="006F61F0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5C37"/>
    <w:rsid w:val="007D60F4"/>
    <w:rsid w:val="007F4ACF"/>
    <w:rsid w:val="007F63B8"/>
    <w:rsid w:val="007F688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D18A4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463B6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E1194"/>
    <w:rsid w:val="009E6520"/>
    <w:rsid w:val="009E786D"/>
    <w:rsid w:val="009F225C"/>
    <w:rsid w:val="009F65E8"/>
    <w:rsid w:val="00A10E5D"/>
    <w:rsid w:val="00A13EB9"/>
    <w:rsid w:val="00A24599"/>
    <w:rsid w:val="00A247EE"/>
    <w:rsid w:val="00A43B62"/>
    <w:rsid w:val="00A47C55"/>
    <w:rsid w:val="00A51C76"/>
    <w:rsid w:val="00A56E89"/>
    <w:rsid w:val="00A62302"/>
    <w:rsid w:val="00A65128"/>
    <w:rsid w:val="00A77950"/>
    <w:rsid w:val="00AA4697"/>
    <w:rsid w:val="00AA5CAD"/>
    <w:rsid w:val="00AA5E2F"/>
    <w:rsid w:val="00AA6CC9"/>
    <w:rsid w:val="00AB1F69"/>
    <w:rsid w:val="00AB7D16"/>
    <w:rsid w:val="00AC4DC6"/>
    <w:rsid w:val="00AC593D"/>
    <w:rsid w:val="00AD2589"/>
    <w:rsid w:val="00AD6539"/>
    <w:rsid w:val="00AE2452"/>
    <w:rsid w:val="00AE24C0"/>
    <w:rsid w:val="00AE6FD7"/>
    <w:rsid w:val="00AF47D1"/>
    <w:rsid w:val="00AF59F1"/>
    <w:rsid w:val="00AF7D7E"/>
    <w:rsid w:val="00B07B83"/>
    <w:rsid w:val="00B109E0"/>
    <w:rsid w:val="00B24B70"/>
    <w:rsid w:val="00B2670F"/>
    <w:rsid w:val="00B41305"/>
    <w:rsid w:val="00B4231F"/>
    <w:rsid w:val="00B463B5"/>
    <w:rsid w:val="00B46D00"/>
    <w:rsid w:val="00B618B5"/>
    <w:rsid w:val="00B7282F"/>
    <w:rsid w:val="00B82441"/>
    <w:rsid w:val="00B862FF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4C59"/>
    <w:rsid w:val="00C07894"/>
    <w:rsid w:val="00C15404"/>
    <w:rsid w:val="00C166A7"/>
    <w:rsid w:val="00C172FD"/>
    <w:rsid w:val="00C21AD4"/>
    <w:rsid w:val="00C35911"/>
    <w:rsid w:val="00C538C5"/>
    <w:rsid w:val="00C5482B"/>
    <w:rsid w:val="00C91672"/>
    <w:rsid w:val="00C9398C"/>
    <w:rsid w:val="00C93CDD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F0576"/>
    <w:rsid w:val="00CF2932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8F6"/>
    <w:rsid w:val="00E36CB4"/>
    <w:rsid w:val="00E40700"/>
    <w:rsid w:val="00E57829"/>
    <w:rsid w:val="00E601CF"/>
    <w:rsid w:val="00E663A2"/>
    <w:rsid w:val="00E73207"/>
    <w:rsid w:val="00E73E39"/>
    <w:rsid w:val="00E76A93"/>
    <w:rsid w:val="00E97EB6"/>
    <w:rsid w:val="00EA0317"/>
    <w:rsid w:val="00EA43DD"/>
    <w:rsid w:val="00EB7F00"/>
    <w:rsid w:val="00EC63D9"/>
    <w:rsid w:val="00EE4DC3"/>
    <w:rsid w:val="00EE687E"/>
    <w:rsid w:val="00EF5883"/>
    <w:rsid w:val="00F14798"/>
    <w:rsid w:val="00F23777"/>
    <w:rsid w:val="00F35495"/>
    <w:rsid w:val="00F35993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D5A28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46D05-5912-4E62-BD6A-7682BAC1A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2020-08-09T07:55:00Z</cp:lastPrinted>
  <dcterms:created xsi:type="dcterms:W3CDTF">2020-08-11T15:04:00Z</dcterms:created>
  <dcterms:modified xsi:type="dcterms:W3CDTF">2020-08-11T15:04:00Z</dcterms:modified>
</cp:coreProperties>
</file>