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ТЕРРИТОРИАЛЬНАЯ ИЗБИРАТЕЛЬНАЯ КОМИССИЯ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  <w:r w:rsidRPr="00410A8B">
        <w:rPr>
          <w:b/>
          <w:sz w:val="32"/>
          <w:szCs w:val="32"/>
        </w:rPr>
        <w:t>города Волгодонска Ростовской области</w:t>
      </w:r>
    </w:p>
    <w:p w:rsidR="00410A8B" w:rsidRPr="00410A8B" w:rsidRDefault="00410A8B" w:rsidP="00410A8B">
      <w:pPr>
        <w:jc w:val="center"/>
        <w:rPr>
          <w:b/>
          <w:sz w:val="32"/>
          <w:szCs w:val="32"/>
        </w:rPr>
      </w:pPr>
    </w:p>
    <w:p w:rsidR="00410A8B" w:rsidRPr="00410A8B" w:rsidRDefault="00410A8B" w:rsidP="00410A8B">
      <w:pPr>
        <w:jc w:val="center"/>
        <w:rPr>
          <w:b/>
          <w:szCs w:val="28"/>
        </w:rPr>
      </w:pPr>
      <w:r w:rsidRPr="00410A8B">
        <w:rPr>
          <w:b/>
          <w:szCs w:val="28"/>
        </w:rPr>
        <w:t>ПОСТАНОВЛЕНИЕ</w:t>
      </w:r>
    </w:p>
    <w:p w:rsidR="00410A8B" w:rsidRPr="00410A8B" w:rsidRDefault="00410A8B" w:rsidP="00410A8B">
      <w:pPr>
        <w:jc w:val="both"/>
        <w:rPr>
          <w:szCs w:val="28"/>
        </w:rPr>
      </w:pPr>
    </w:p>
    <w:p w:rsidR="00410A8B" w:rsidRPr="00410A8B" w:rsidRDefault="009463B6" w:rsidP="00410A8B">
      <w:pPr>
        <w:jc w:val="both"/>
        <w:rPr>
          <w:szCs w:val="28"/>
        </w:rPr>
      </w:pPr>
      <w:r>
        <w:rPr>
          <w:szCs w:val="28"/>
        </w:rPr>
        <w:t>0</w:t>
      </w:r>
      <w:r w:rsidR="001843FF">
        <w:rPr>
          <w:szCs w:val="28"/>
        </w:rPr>
        <w:t>9</w:t>
      </w:r>
      <w:r>
        <w:rPr>
          <w:szCs w:val="28"/>
        </w:rPr>
        <w:t xml:space="preserve"> августа</w:t>
      </w:r>
      <w:r w:rsidR="00410A8B" w:rsidRPr="00242423">
        <w:rPr>
          <w:szCs w:val="28"/>
        </w:rPr>
        <w:t xml:space="preserve"> 2020 г.</w:t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</w:r>
      <w:r w:rsidR="00410A8B" w:rsidRPr="00242423">
        <w:rPr>
          <w:szCs w:val="28"/>
        </w:rPr>
        <w:tab/>
        <w:t>№</w:t>
      </w:r>
      <w:r w:rsidR="00FD5A28">
        <w:rPr>
          <w:szCs w:val="28"/>
        </w:rPr>
        <w:t xml:space="preserve"> 1</w:t>
      </w:r>
      <w:r>
        <w:rPr>
          <w:szCs w:val="28"/>
        </w:rPr>
        <w:t>8</w:t>
      </w:r>
      <w:r w:rsidR="00A53BF7">
        <w:rPr>
          <w:szCs w:val="28"/>
        </w:rPr>
        <w:t>9</w:t>
      </w:r>
      <w:r w:rsidR="00AB6667">
        <w:rPr>
          <w:szCs w:val="28"/>
        </w:rPr>
        <w:t>-20</w:t>
      </w:r>
    </w:p>
    <w:p w:rsidR="00410A8B" w:rsidRPr="00410A8B" w:rsidRDefault="00410A8B" w:rsidP="00410A8B">
      <w:pPr>
        <w:jc w:val="center"/>
        <w:rPr>
          <w:szCs w:val="28"/>
        </w:rPr>
      </w:pPr>
      <w:r w:rsidRPr="00410A8B">
        <w:rPr>
          <w:szCs w:val="28"/>
        </w:rPr>
        <w:t>г. Волгодонск</w:t>
      </w:r>
    </w:p>
    <w:p w:rsidR="00CE313D" w:rsidRDefault="00CE313D" w:rsidP="007655A2">
      <w:pPr>
        <w:suppressAutoHyphens/>
        <w:jc w:val="center"/>
      </w:pPr>
    </w:p>
    <w:p w:rsidR="00A51C76" w:rsidRPr="00A51C76" w:rsidRDefault="006C11A3" w:rsidP="00B0504E">
      <w:pPr>
        <w:widowControl w:val="0"/>
        <w:suppressAutoHyphens/>
        <w:ind w:left="1560" w:right="1700"/>
        <w:jc w:val="both"/>
        <w:rPr>
          <w:szCs w:val="28"/>
          <w:vertAlign w:val="superscript"/>
        </w:rPr>
      </w:pPr>
      <w:r w:rsidRPr="006C11A3">
        <w:rPr>
          <w:b/>
          <w:bCs/>
          <w:szCs w:val="28"/>
        </w:rPr>
        <w:t xml:space="preserve">Об отказе в регистрации кандидата в депутаты </w:t>
      </w:r>
      <w:r>
        <w:rPr>
          <w:b/>
          <w:bCs/>
          <w:szCs w:val="28"/>
        </w:rPr>
        <w:t>Волгодонской</w:t>
      </w:r>
      <w:r w:rsidRPr="006C11A3">
        <w:rPr>
          <w:b/>
          <w:bCs/>
          <w:szCs w:val="28"/>
        </w:rPr>
        <w:t xml:space="preserve"> городской Думы седьмого созыва </w:t>
      </w:r>
      <w:r w:rsidR="00963FA0" w:rsidRPr="00963FA0">
        <w:rPr>
          <w:b/>
          <w:bCs/>
          <w:szCs w:val="28"/>
        </w:rPr>
        <w:t>Пащенко Надежд</w:t>
      </w:r>
      <w:r w:rsidR="00963FA0">
        <w:rPr>
          <w:b/>
          <w:bCs/>
          <w:szCs w:val="28"/>
        </w:rPr>
        <w:t>ы</w:t>
      </w:r>
      <w:r w:rsidR="00963FA0" w:rsidRPr="00963FA0">
        <w:rPr>
          <w:b/>
          <w:bCs/>
          <w:szCs w:val="28"/>
        </w:rPr>
        <w:t xml:space="preserve"> Петровн</w:t>
      </w:r>
      <w:r w:rsidR="00963FA0">
        <w:rPr>
          <w:b/>
          <w:bCs/>
          <w:szCs w:val="28"/>
        </w:rPr>
        <w:t>ы</w:t>
      </w:r>
      <w:r w:rsidRPr="006C11A3">
        <w:rPr>
          <w:b/>
          <w:bCs/>
          <w:szCs w:val="28"/>
        </w:rPr>
        <w:t xml:space="preserve">, выдвинутого </w:t>
      </w:r>
      <w:r w:rsidR="00A11077" w:rsidRPr="00A11077">
        <w:rPr>
          <w:b/>
          <w:bCs/>
          <w:szCs w:val="28"/>
        </w:rPr>
        <w:t>Региональным отделением Политической партии СПРАВЕДЛИВАЯ РОССИЯ в Ростовской области</w:t>
      </w:r>
      <w:r w:rsidRPr="006C11A3">
        <w:rPr>
          <w:b/>
          <w:bCs/>
          <w:szCs w:val="28"/>
        </w:rPr>
        <w:t xml:space="preserve"> по одномандатному избирательному округу № </w:t>
      </w:r>
      <w:r w:rsidR="00A11077">
        <w:rPr>
          <w:b/>
          <w:bCs/>
          <w:szCs w:val="28"/>
        </w:rPr>
        <w:t>10</w:t>
      </w:r>
    </w:p>
    <w:p w:rsidR="00963FA0" w:rsidRDefault="00963FA0" w:rsidP="00687937">
      <w:pPr>
        <w:suppressAutoHyphens/>
        <w:ind w:firstLine="567"/>
        <w:jc w:val="both"/>
        <w:rPr>
          <w:szCs w:val="28"/>
        </w:rPr>
      </w:pP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proofErr w:type="gramStart"/>
      <w:r w:rsidRPr="001843FF">
        <w:rPr>
          <w:szCs w:val="28"/>
        </w:rPr>
        <w:t xml:space="preserve">Проверив соответствие порядка выдвижения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по одноманд</w:t>
      </w:r>
      <w:r>
        <w:rPr>
          <w:szCs w:val="28"/>
        </w:rPr>
        <w:t>атному избирательному округу № </w:t>
      </w:r>
      <w:r w:rsidR="00A11077">
        <w:rPr>
          <w:szCs w:val="28"/>
        </w:rPr>
        <w:t>10</w:t>
      </w:r>
      <w:r w:rsidRPr="001843FF">
        <w:rPr>
          <w:szCs w:val="28"/>
        </w:rPr>
        <w:t xml:space="preserve"> </w:t>
      </w:r>
      <w:r w:rsidR="00963FA0" w:rsidRPr="00963FA0">
        <w:rPr>
          <w:szCs w:val="28"/>
        </w:rPr>
        <w:t>Пащенко Надежд</w:t>
      </w:r>
      <w:r w:rsidR="00963FA0">
        <w:rPr>
          <w:szCs w:val="28"/>
        </w:rPr>
        <w:t>ы</w:t>
      </w:r>
      <w:r w:rsidR="00963FA0" w:rsidRPr="00963FA0">
        <w:rPr>
          <w:szCs w:val="28"/>
        </w:rPr>
        <w:t xml:space="preserve"> Петровн</w:t>
      </w:r>
      <w:r w:rsidR="00963FA0">
        <w:rPr>
          <w:szCs w:val="28"/>
        </w:rPr>
        <w:t>ы</w:t>
      </w:r>
      <w:r w:rsidRPr="001843FF">
        <w:rPr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для уведомления о выдвижении и регистрации кандидата, требованиям Федерального закона от 12.06.2002 №</w:t>
      </w:r>
      <w:r w:rsidR="00B0504E">
        <w:rPr>
          <w:szCs w:val="28"/>
        </w:rPr>
        <w:t> </w:t>
      </w:r>
      <w:r w:rsidRPr="001843FF">
        <w:rPr>
          <w:szCs w:val="28"/>
        </w:rPr>
        <w:t>67-ФЗ «Об</w:t>
      </w:r>
      <w:r>
        <w:rPr>
          <w:szCs w:val="28"/>
        </w:rPr>
        <w:t> </w:t>
      </w:r>
      <w:r w:rsidRPr="001843FF">
        <w:rPr>
          <w:szCs w:val="28"/>
        </w:rPr>
        <w:t>основных гарантиях избирательных прав и права на участие в референдуме граждан Российской Федерации» (далее – Федеральный закон</w:t>
      </w:r>
      <w:proofErr w:type="gramEnd"/>
      <w:r w:rsidRPr="001843FF">
        <w:rPr>
          <w:szCs w:val="28"/>
        </w:rPr>
        <w:t xml:space="preserve">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szCs w:val="28"/>
        </w:rPr>
        <w:t>Волгодонска</w:t>
      </w:r>
      <w:r w:rsidRPr="001843FF">
        <w:rPr>
          <w:szCs w:val="28"/>
        </w:rPr>
        <w:t xml:space="preserve"> (далее – Комиссия) установила следующее.</w:t>
      </w:r>
    </w:p>
    <w:p w:rsidR="001843FF" w:rsidRPr="001843FF" w:rsidRDefault="00A11077" w:rsidP="00687937">
      <w:pPr>
        <w:suppressAutoHyphens/>
        <w:ind w:firstLine="567"/>
        <w:jc w:val="both"/>
        <w:rPr>
          <w:szCs w:val="28"/>
        </w:rPr>
      </w:pPr>
      <w:r>
        <w:rPr>
          <w:szCs w:val="28"/>
        </w:rPr>
        <w:t>23</w:t>
      </w:r>
      <w:r w:rsidR="001843FF">
        <w:rPr>
          <w:szCs w:val="28"/>
        </w:rPr>
        <w:t xml:space="preserve"> июля 2020 года</w:t>
      </w:r>
      <w:r w:rsidR="001843FF" w:rsidRPr="001843FF">
        <w:rPr>
          <w:szCs w:val="28"/>
        </w:rPr>
        <w:t xml:space="preserve"> в Территориальную избирательную комиссию города </w:t>
      </w:r>
      <w:r w:rsidR="001843FF">
        <w:rPr>
          <w:szCs w:val="28"/>
        </w:rPr>
        <w:t>Волгодонска</w:t>
      </w:r>
      <w:r w:rsidR="001843FF" w:rsidRPr="001843FF">
        <w:rPr>
          <w:szCs w:val="28"/>
        </w:rPr>
        <w:t xml:space="preserve"> </w:t>
      </w:r>
      <w:r w:rsidRPr="00A11077">
        <w:rPr>
          <w:szCs w:val="28"/>
        </w:rPr>
        <w:t xml:space="preserve">Пащенко Надеждой Петровной </w:t>
      </w:r>
      <w:r w:rsidR="001843FF" w:rsidRPr="001843FF">
        <w:rPr>
          <w:szCs w:val="28"/>
        </w:rPr>
        <w:t xml:space="preserve">были представлены документы для уведомления о выдвижении кандидата в депутаты </w:t>
      </w:r>
      <w:r w:rsidR="001843FF">
        <w:rPr>
          <w:szCs w:val="28"/>
        </w:rPr>
        <w:t>Волгодонской</w:t>
      </w:r>
      <w:r w:rsidR="001843FF" w:rsidRPr="001843FF">
        <w:rPr>
          <w:szCs w:val="28"/>
        </w:rPr>
        <w:t xml:space="preserve"> городской Думы седьмого созыва по одномандатному избирательному округу №</w:t>
      </w:r>
      <w:r w:rsidR="004160FD">
        <w:rPr>
          <w:szCs w:val="28"/>
        </w:rPr>
        <w:t> </w:t>
      </w:r>
      <w:r>
        <w:rPr>
          <w:szCs w:val="28"/>
        </w:rPr>
        <w:t>10</w:t>
      </w:r>
      <w:r w:rsidR="001843FF" w:rsidRPr="001843FF">
        <w:rPr>
          <w:szCs w:val="28"/>
        </w:rPr>
        <w:t xml:space="preserve">. В </w:t>
      </w:r>
      <w:r>
        <w:rPr>
          <w:szCs w:val="28"/>
        </w:rPr>
        <w:t>11</w:t>
      </w:r>
      <w:r w:rsidR="001843FF" w:rsidRPr="001843FF">
        <w:rPr>
          <w:szCs w:val="28"/>
        </w:rPr>
        <w:t xml:space="preserve"> ч. </w:t>
      </w:r>
      <w:r>
        <w:rPr>
          <w:szCs w:val="28"/>
        </w:rPr>
        <w:t>30</w:t>
      </w:r>
      <w:r w:rsidR="001843FF" w:rsidRPr="001843FF">
        <w:rPr>
          <w:szCs w:val="28"/>
        </w:rPr>
        <w:t xml:space="preserve"> мин. </w:t>
      </w:r>
      <w:r>
        <w:rPr>
          <w:szCs w:val="28"/>
        </w:rPr>
        <w:t>23</w:t>
      </w:r>
      <w:r w:rsidR="001843FF">
        <w:rPr>
          <w:szCs w:val="28"/>
        </w:rPr>
        <w:t>.07.2020</w:t>
      </w:r>
      <w:r w:rsidR="001843FF" w:rsidRPr="001843FF">
        <w:rPr>
          <w:szCs w:val="28"/>
        </w:rPr>
        <w:t xml:space="preserve"> </w:t>
      </w:r>
      <w:r w:rsidRPr="00A11077">
        <w:rPr>
          <w:szCs w:val="28"/>
        </w:rPr>
        <w:t>Пащенко Надежд</w:t>
      </w:r>
      <w:r w:rsidR="006B3E76">
        <w:rPr>
          <w:szCs w:val="28"/>
        </w:rPr>
        <w:t>е</w:t>
      </w:r>
      <w:r w:rsidRPr="00A11077">
        <w:rPr>
          <w:szCs w:val="28"/>
        </w:rPr>
        <w:t xml:space="preserve"> Петровн</w:t>
      </w:r>
      <w:r w:rsidR="006B3E76">
        <w:rPr>
          <w:szCs w:val="28"/>
        </w:rPr>
        <w:t>е</w:t>
      </w:r>
      <w:r w:rsidR="001843FF" w:rsidRPr="001843FF">
        <w:rPr>
          <w:szCs w:val="28"/>
        </w:rPr>
        <w:t xml:space="preserve"> было выдано подт</w:t>
      </w:r>
      <w:r w:rsidR="001843FF">
        <w:rPr>
          <w:szCs w:val="28"/>
        </w:rPr>
        <w:t>верждение получения документов.</w:t>
      </w:r>
      <w:r>
        <w:rPr>
          <w:szCs w:val="28"/>
        </w:rPr>
        <w:t xml:space="preserve"> 23</w:t>
      </w:r>
      <w:r w:rsidR="006B3E76">
        <w:rPr>
          <w:szCs w:val="28"/>
        </w:rPr>
        <w:t> </w:t>
      </w:r>
      <w:r>
        <w:rPr>
          <w:szCs w:val="28"/>
        </w:rPr>
        <w:t xml:space="preserve">июля 2020 года </w:t>
      </w:r>
      <w:r w:rsidRPr="00A11077">
        <w:rPr>
          <w:szCs w:val="28"/>
        </w:rPr>
        <w:t xml:space="preserve">в Территориальную избирательную комиссию города Волгодонска </w:t>
      </w:r>
      <w:r>
        <w:rPr>
          <w:szCs w:val="28"/>
        </w:rPr>
        <w:t>Пащенко Надеждой Петровной было представлено уведомление о ведении кандидатом своей избирательной кампании без создания избирательного фонда.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В соответствии с</w:t>
      </w:r>
      <w:r>
        <w:rPr>
          <w:szCs w:val="28"/>
        </w:rPr>
        <w:t xml:space="preserve"> </w:t>
      </w:r>
      <w:r w:rsidRPr="001843FF">
        <w:rPr>
          <w:szCs w:val="28"/>
        </w:rPr>
        <w:t xml:space="preserve">ч. 12, 13 ст. 30 Областного закона прием документов об </w:t>
      </w:r>
      <w:proofErr w:type="gramStart"/>
      <w:r w:rsidRPr="001843FF">
        <w:rPr>
          <w:szCs w:val="28"/>
        </w:rPr>
        <w:t>уведомлении</w:t>
      </w:r>
      <w:proofErr w:type="gramEnd"/>
      <w:r w:rsidRPr="001843FF">
        <w:rPr>
          <w:szCs w:val="28"/>
        </w:rPr>
        <w:t xml:space="preserve"> о регистрации</w:t>
      </w:r>
      <w:r>
        <w:rPr>
          <w:szCs w:val="28"/>
        </w:rPr>
        <w:t xml:space="preserve"> </w:t>
      </w:r>
      <w:r w:rsidRPr="001843FF">
        <w:rPr>
          <w:szCs w:val="28"/>
        </w:rPr>
        <w:t>кандидатов завершается не позднее чем за 43</w:t>
      </w:r>
      <w:r>
        <w:rPr>
          <w:szCs w:val="28"/>
        </w:rPr>
        <w:t> </w:t>
      </w:r>
      <w:r w:rsidRPr="001843FF">
        <w:rPr>
          <w:szCs w:val="28"/>
        </w:rPr>
        <w:t>дня до дня голосования, до 18 ч. 00 мин. (</w:t>
      </w:r>
      <w:r>
        <w:rPr>
          <w:szCs w:val="28"/>
        </w:rPr>
        <w:t>31</w:t>
      </w:r>
      <w:r w:rsidRPr="001843FF">
        <w:rPr>
          <w:szCs w:val="28"/>
        </w:rPr>
        <w:t>.07.20</w:t>
      </w:r>
      <w:r>
        <w:rPr>
          <w:szCs w:val="28"/>
        </w:rPr>
        <w:t>20</w:t>
      </w:r>
      <w:r w:rsidRPr="001843FF">
        <w:rPr>
          <w:szCs w:val="28"/>
        </w:rPr>
        <w:t xml:space="preserve"> до 18.00).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 xml:space="preserve">В предусмотренный законом срок </w:t>
      </w:r>
      <w:r w:rsidR="00A11077" w:rsidRPr="00A11077">
        <w:rPr>
          <w:szCs w:val="28"/>
        </w:rPr>
        <w:t>Пащенко Надеждой Петровной</w:t>
      </w:r>
      <w:r w:rsidRPr="001843FF">
        <w:rPr>
          <w:szCs w:val="28"/>
        </w:rPr>
        <w:t xml:space="preserve"> не был предоставлен в Территориальную избирательную комиссию города </w:t>
      </w:r>
      <w:r>
        <w:rPr>
          <w:szCs w:val="28"/>
        </w:rPr>
        <w:t>Волгодонска</w:t>
      </w:r>
      <w:r w:rsidR="00A11077">
        <w:rPr>
          <w:szCs w:val="28"/>
        </w:rPr>
        <w:t xml:space="preserve"> документ</w:t>
      </w:r>
      <w:r w:rsidRPr="001843FF">
        <w:rPr>
          <w:szCs w:val="28"/>
        </w:rPr>
        <w:t xml:space="preserve"> для регистрации кандидата по одномандатному избирательному округу №</w:t>
      </w:r>
      <w:r w:rsidR="00A11077">
        <w:rPr>
          <w:szCs w:val="28"/>
        </w:rPr>
        <w:t>10</w:t>
      </w:r>
      <w:r w:rsidRPr="001843FF">
        <w:rPr>
          <w:szCs w:val="28"/>
        </w:rPr>
        <w:t>.</w:t>
      </w:r>
    </w:p>
    <w:p w:rsidR="001843FF" w:rsidRP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lastRenderedPageBreak/>
        <w:t xml:space="preserve">Данное обстоятельство в соответствии с подпунктом «в» пункта 24 статьи 38 Федерального закона является основанием для принятия решения об отказе в регистрации кандидата. </w:t>
      </w:r>
    </w:p>
    <w:p w:rsidR="001843FF" w:rsidRDefault="001843FF" w:rsidP="00687937">
      <w:pPr>
        <w:suppressAutoHyphens/>
        <w:ind w:firstLine="567"/>
        <w:jc w:val="both"/>
        <w:rPr>
          <w:szCs w:val="28"/>
        </w:rPr>
      </w:pPr>
      <w:r w:rsidRPr="001843FF">
        <w:rPr>
          <w:szCs w:val="28"/>
        </w:rPr>
        <w:t>На основании вышеизложенного, руководствуясь статьей</w:t>
      </w:r>
      <w:r>
        <w:rPr>
          <w:szCs w:val="28"/>
        </w:rPr>
        <w:t> </w:t>
      </w:r>
      <w:r w:rsidRPr="001843FF">
        <w:rPr>
          <w:szCs w:val="28"/>
        </w:rPr>
        <w:t>38 Федерального закона, статьями 16, 32, 33 Областного закона,</w:t>
      </w:r>
    </w:p>
    <w:p w:rsidR="00F563A7" w:rsidRPr="00811E24" w:rsidRDefault="00C93CDD" w:rsidP="002B03C5">
      <w:pPr>
        <w:widowControl w:val="0"/>
        <w:suppressAutoHyphens/>
        <w:spacing w:before="240" w:after="240"/>
        <w:jc w:val="center"/>
        <w:rPr>
          <w:szCs w:val="28"/>
        </w:rPr>
      </w:pPr>
      <w:r w:rsidRPr="00C93CDD">
        <w:rPr>
          <w:szCs w:val="28"/>
        </w:rPr>
        <w:t xml:space="preserve">Территориальная избирательная комиссия города </w:t>
      </w:r>
      <w:r w:rsidR="00410A8B">
        <w:rPr>
          <w:szCs w:val="28"/>
        </w:rPr>
        <w:t>Волгодонска</w:t>
      </w:r>
      <w:r w:rsidRPr="00C93CDD">
        <w:rPr>
          <w:sz w:val="24"/>
          <w:szCs w:val="24"/>
        </w:rPr>
        <w:t xml:space="preserve"> </w:t>
      </w:r>
      <w:r w:rsidRPr="00410A8B">
        <w:rPr>
          <w:b/>
          <w:szCs w:val="28"/>
        </w:rPr>
        <w:t>ПОСТАНОВЛЯЕТ</w:t>
      </w:r>
      <w:r w:rsidRPr="00C93CDD">
        <w:rPr>
          <w:szCs w:val="28"/>
        </w:rPr>
        <w:t>:</w:t>
      </w:r>
      <w:r w:rsidR="00F563A7" w:rsidRPr="00811E24">
        <w:rPr>
          <w:szCs w:val="28"/>
        </w:rPr>
        <w:t xml:space="preserve"> 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1.</w:t>
      </w:r>
      <w:r>
        <w:rPr>
          <w:szCs w:val="28"/>
        </w:rPr>
        <w:tab/>
      </w:r>
      <w:r w:rsidRPr="001843FF">
        <w:rPr>
          <w:szCs w:val="28"/>
        </w:rPr>
        <w:t xml:space="preserve">Отказать в регистрации кандидата в депутаты </w:t>
      </w:r>
      <w:r>
        <w:rPr>
          <w:szCs w:val="28"/>
        </w:rPr>
        <w:t>Волгодонской</w:t>
      </w:r>
      <w:r w:rsidRPr="001843FF">
        <w:rPr>
          <w:szCs w:val="28"/>
        </w:rPr>
        <w:t xml:space="preserve"> городской Думы седьмого созыва </w:t>
      </w:r>
      <w:r w:rsidR="00A11077" w:rsidRPr="00A11077">
        <w:rPr>
          <w:szCs w:val="28"/>
        </w:rPr>
        <w:t>Пащенко Надежд</w:t>
      </w:r>
      <w:r w:rsidR="006B3E76">
        <w:rPr>
          <w:szCs w:val="28"/>
        </w:rPr>
        <w:t>а</w:t>
      </w:r>
      <w:r w:rsidR="00A11077" w:rsidRPr="00A11077">
        <w:rPr>
          <w:szCs w:val="28"/>
        </w:rPr>
        <w:t xml:space="preserve"> Петровн</w:t>
      </w:r>
      <w:r w:rsidR="006B3E76">
        <w:rPr>
          <w:szCs w:val="28"/>
        </w:rPr>
        <w:t>а</w:t>
      </w:r>
      <w:r w:rsidRPr="001843FF">
        <w:rPr>
          <w:szCs w:val="28"/>
        </w:rPr>
        <w:t>, выдвинуто</w:t>
      </w:r>
      <w:r w:rsidR="00A11077">
        <w:rPr>
          <w:szCs w:val="28"/>
        </w:rPr>
        <w:t>й</w:t>
      </w:r>
      <w:r w:rsidRPr="001843FF">
        <w:rPr>
          <w:szCs w:val="28"/>
        </w:rPr>
        <w:t xml:space="preserve"> </w:t>
      </w:r>
      <w:r w:rsidR="009308A2" w:rsidRPr="009308A2">
        <w:rPr>
          <w:szCs w:val="28"/>
        </w:rPr>
        <w:t>Региональным отделением Политической партии СПРАВЕДЛИВАЯ РОССИЯ в Ростовской</w:t>
      </w:r>
      <w:r w:rsidR="009308A2">
        <w:rPr>
          <w:szCs w:val="28"/>
        </w:rPr>
        <w:t xml:space="preserve"> области</w:t>
      </w:r>
      <w:r w:rsidR="004160FD">
        <w:rPr>
          <w:szCs w:val="28"/>
        </w:rPr>
        <w:t xml:space="preserve"> </w:t>
      </w:r>
      <w:r w:rsidRPr="001843FF">
        <w:rPr>
          <w:szCs w:val="28"/>
        </w:rPr>
        <w:t>по одномандатному избирательному округу №</w:t>
      </w:r>
      <w:r w:rsidR="009308A2">
        <w:rPr>
          <w:szCs w:val="28"/>
        </w:rPr>
        <w:t>10</w:t>
      </w:r>
      <w:r w:rsidRPr="001843FF">
        <w:rPr>
          <w:szCs w:val="28"/>
        </w:rPr>
        <w:t>, в связи с отсутствием документ</w:t>
      </w:r>
      <w:r w:rsidR="00A11077">
        <w:rPr>
          <w:szCs w:val="28"/>
        </w:rPr>
        <w:t>а</w:t>
      </w:r>
      <w:r w:rsidRPr="001843FF">
        <w:rPr>
          <w:szCs w:val="28"/>
        </w:rPr>
        <w:t>, необходим</w:t>
      </w:r>
      <w:r w:rsidR="00A11077">
        <w:rPr>
          <w:szCs w:val="28"/>
        </w:rPr>
        <w:t>ого</w:t>
      </w:r>
      <w:r w:rsidRPr="001843FF">
        <w:rPr>
          <w:szCs w:val="28"/>
        </w:rPr>
        <w:t xml:space="preserve"> в соответствии с Федеральным законом, Областным законом для регистрации кандидата.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 xml:space="preserve">Дата отказа в регистрации </w:t>
      </w:r>
      <w:r w:rsidR="004160FD">
        <w:rPr>
          <w:szCs w:val="28"/>
        </w:rPr>
        <w:t>09</w:t>
      </w:r>
      <w:r w:rsidRPr="001843FF">
        <w:rPr>
          <w:szCs w:val="28"/>
        </w:rPr>
        <w:t xml:space="preserve"> августа 20</w:t>
      </w:r>
      <w:r w:rsidR="004160FD">
        <w:rPr>
          <w:szCs w:val="28"/>
        </w:rPr>
        <w:t>20</w:t>
      </w:r>
      <w:r w:rsidRPr="001843FF">
        <w:rPr>
          <w:szCs w:val="28"/>
        </w:rPr>
        <w:t xml:space="preserve">, время отказа в регистрации </w:t>
      </w:r>
      <w:r w:rsidR="00AB6667">
        <w:rPr>
          <w:szCs w:val="28"/>
        </w:rPr>
        <w:t>11</w:t>
      </w:r>
      <w:r w:rsidR="004160FD">
        <w:rPr>
          <w:szCs w:val="28"/>
        </w:rPr>
        <w:t xml:space="preserve"> часов </w:t>
      </w:r>
      <w:r w:rsidR="00AB6667">
        <w:rPr>
          <w:szCs w:val="28"/>
        </w:rPr>
        <w:t>42</w:t>
      </w:r>
      <w:r w:rsidRPr="001843FF">
        <w:rPr>
          <w:szCs w:val="28"/>
        </w:rPr>
        <w:t xml:space="preserve"> минут.</w:t>
      </w:r>
    </w:p>
    <w:p w:rsidR="001843FF" w:rsidRPr="001843FF" w:rsidRDefault="001843FF" w:rsidP="001843FF">
      <w:pPr>
        <w:suppressAutoHyphens/>
        <w:spacing w:line="360" w:lineRule="auto"/>
        <w:ind w:right="-1" w:firstLine="567"/>
        <w:jc w:val="both"/>
        <w:rPr>
          <w:szCs w:val="28"/>
        </w:rPr>
      </w:pPr>
      <w:r w:rsidRPr="001843FF">
        <w:rPr>
          <w:szCs w:val="28"/>
        </w:rPr>
        <w:t>2.</w:t>
      </w:r>
      <w:r w:rsidR="004160FD">
        <w:rPr>
          <w:szCs w:val="28"/>
        </w:rPr>
        <w:tab/>
      </w:r>
      <w:r w:rsidRPr="001843FF">
        <w:rPr>
          <w:szCs w:val="28"/>
        </w:rPr>
        <w:t xml:space="preserve">Выдать </w:t>
      </w:r>
      <w:r w:rsidR="00A11077" w:rsidRPr="00A11077">
        <w:rPr>
          <w:szCs w:val="28"/>
        </w:rPr>
        <w:t>Пащенко Надежд</w:t>
      </w:r>
      <w:r w:rsidR="00A11077">
        <w:rPr>
          <w:szCs w:val="28"/>
        </w:rPr>
        <w:t>е</w:t>
      </w:r>
      <w:r w:rsidR="00A11077" w:rsidRPr="00A11077">
        <w:rPr>
          <w:szCs w:val="28"/>
        </w:rPr>
        <w:t xml:space="preserve"> Петровн</w:t>
      </w:r>
      <w:r w:rsidR="00A11077">
        <w:rPr>
          <w:szCs w:val="28"/>
        </w:rPr>
        <w:t>е</w:t>
      </w:r>
      <w:r w:rsidR="00A11077" w:rsidRPr="00A11077">
        <w:rPr>
          <w:szCs w:val="28"/>
        </w:rPr>
        <w:t xml:space="preserve"> </w:t>
      </w:r>
      <w:r w:rsidRPr="001843FF">
        <w:rPr>
          <w:szCs w:val="28"/>
        </w:rPr>
        <w:t>копию настоящего постановления в течение одних суток с момента принятия.</w:t>
      </w:r>
    </w:p>
    <w:p w:rsidR="00C5482B" w:rsidRPr="00C5482B" w:rsidRDefault="00B11E42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3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proofErr w:type="gramStart"/>
      <w:r w:rsidR="00C5482B" w:rsidRPr="00C5482B">
        <w:rPr>
          <w:szCs w:val="28"/>
        </w:rPr>
        <w:t>Разместить</w:t>
      </w:r>
      <w:proofErr w:type="gramEnd"/>
      <w:r w:rsidR="00C5482B" w:rsidRPr="00C5482B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в информационно-телекоммуникационной сети «Интернет».</w:t>
      </w:r>
    </w:p>
    <w:p w:rsidR="00C93CDD" w:rsidRPr="00C93CDD" w:rsidRDefault="00B11E42" w:rsidP="00C5482B">
      <w:pPr>
        <w:suppressAutoHyphens/>
        <w:spacing w:line="360" w:lineRule="auto"/>
        <w:ind w:right="-1" w:firstLine="567"/>
        <w:jc w:val="both"/>
        <w:rPr>
          <w:szCs w:val="28"/>
        </w:rPr>
      </w:pPr>
      <w:r>
        <w:rPr>
          <w:szCs w:val="28"/>
        </w:rPr>
        <w:t>4</w:t>
      </w:r>
      <w:r w:rsidR="00C5482B" w:rsidRPr="00C5482B">
        <w:rPr>
          <w:szCs w:val="28"/>
        </w:rPr>
        <w:t>.</w:t>
      </w:r>
      <w:r w:rsidR="009463B6">
        <w:rPr>
          <w:szCs w:val="28"/>
        </w:rPr>
        <w:tab/>
      </w:r>
      <w:proofErr w:type="gramStart"/>
      <w:r w:rsidR="00C5482B" w:rsidRPr="00C5482B">
        <w:rPr>
          <w:szCs w:val="28"/>
        </w:rPr>
        <w:t>Контроль за</w:t>
      </w:r>
      <w:proofErr w:type="gramEnd"/>
      <w:r w:rsidR="00C5482B" w:rsidRPr="00C5482B"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</w:t>
      </w:r>
      <w:r w:rsidR="009463B6">
        <w:rPr>
          <w:szCs w:val="28"/>
        </w:rPr>
        <w:t>Волгодонска</w:t>
      </w:r>
      <w:r w:rsidR="00C5482B" w:rsidRPr="00C5482B">
        <w:rPr>
          <w:szCs w:val="28"/>
        </w:rPr>
        <w:t xml:space="preserve"> </w:t>
      </w:r>
      <w:r w:rsidR="009463B6">
        <w:rPr>
          <w:szCs w:val="28"/>
        </w:rPr>
        <w:t>А.И. Авакова</w:t>
      </w:r>
      <w:r w:rsidR="00C5482B" w:rsidRPr="00C5482B">
        <w:rPr>
          <w:szCs w:val="28"/>
        </w:rPr>
        <w:t>.</w:t>
      </w:r>
    </w:p>
    <w:p w:rsidR="00C93CDD" w:rsidRPr="00C93CDD" w:rsidRDefault="00C93CDD" w:rsidP="00C93CDD">
      <w:pPr>
        <w:rPr>
          <w:szCs w:val="28"/>
        </w:rPr>
      </w:pPr>
    </w:p>
    <w:p w:rsidR="00410A8B" w:rsidRPr="00410A8B" w:rsidRDefault="00410A8B" w:rsidP="00410A8B">
      <w:pPr>
        <w:spacing w:line="360" w:lineRule="auto"/>
        <w:jc w:val="both"/>
        <w:rPr>
          <w:szCs w:val="24"/>
          <w:lang/>
        </w:rPr>
      </w:pPr>
      <w:r w:rsidRPr="00410A8B">
        <w:rPr>
          <w:szCs w:val="28"/>
          <w:lang/>
        </w:rPr>
        <w:t xml:space="preserve">Председатель  комиссии                         </w:t>
      </w:r>
      <w:r>
        <w:rPr>
          <w:szCs w:val="28"/>
          <w:lang/>
        </w:rPr>
        <w:t xml:space="preserve">                          </w:t>
      </w:r>
      <w:r w:rsidRPr="00410A8B">
        <w:rPr>
          <w:szCs w:val="28"/>
          <w:lang/>
        </w:rPr>
        <w:t xml:space="preserve">  </w:t>
      </w:r>
      <w:r w:rsidRPr="00410A8B">
        <w:rPr>
          <w:szCs w:val="28"/>
          <w:lang/>
        </w:rPr>
        <w:t xml:space="preserve">     Е.К. Филиппова</w:t>
      </w:r>
    </w:p>
    <w:p w:rsidR="00242423" w:rsidRDefault="00242423" w:rsidP="00410A8B">
      <w:pPr>
        <w:spacing w:line="360" w:lineRule="auto"/>
        <w:jc w:val="both"/>
        <w:rPr>
          <w:szCs w:val="24"/>
          <w:lang/>
        </w:rPr>
      </w:pPr>
    </w:p>
    <w:p w:rsidR="009B1A6B" w:rsidRDefault="00410A8B" w:rsidP="00410A8B">
      <w:pPr>
        <w:spacing w:line="360" w:lineRule="auto"/>
        <w:jc w:val="both"/>
        <w:rPr>
          <w:kern w:val="28"/>
        </w:rPr>
      </w:pPr>
      <w:r w:rsidRPr="00410A8B">
        <w:rPr>
          <w:szCs w:val="24"/>
          <w:lang/>
        </w:rPr>
        <w:t xml:space="preserve">Секретарь   комиссии                                                             </w:t>
      </w:r>
      <w:r w:rsidRPr="00410A8B">
        <w:rPr>
          <w:szCs w:val="24"/>
          <w:lang/>
        </w:rPr>
        <w:t xml:space="preserve"> А.И. Аваков</w:t>
      </w:r>
    </w:p>
    <w:sectPr w:rsidR="009B1A6B" w:rsidSect="006F0828">
      <w:headerReference w:type="even" r:id="rId8"/>
      <w:headerReference w:type="default" r:id="rId9"/>
      <w:type w:val="continuous"/>
      <w:pgSz w:w="11906" w:h="16838"/>
      <w:pgMar w:top="1135" w:right="850" w:bottom="993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624D" w:rsidRDefault="0092624D">
      <w:r>
        <w:separator/>
      </w:r>
    </w:p>
  </w:endnote>
  <w:endnote w:type="continuationSeparator" w:id="0">
    <w:p w:rsidR="0092624D" w:rsidRDefault="009262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624D" w:rsidRDefault="0092624D">
      <w:r>
        <w:separator/>
      </w:r>
    </w:p>
  </w:footnote>
  <w:footnote w:type="continuationSeparator" w:id="0">
    <w:p w:rsidR="0092624D" w:rsidRDefault="009262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CDD" w:rsidRDefault="00C93CD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77472">
      <w:rPr>
        <w:rStyle w:val="a5"/>
        <w:noProof/>
      </w:rPr>
      <w:t>2</w:t>
    </w:r>
    <w:r>
      <w:rPr>
        <w:rStyle w:val="a5"/>
      </w:rPr>
      <w:fldChar w:fldCharType="end"/>
    </w:r>
  </w:p>
  <w:p w:rsidR="00C93CDD" w:rsidRDefault="00C93CDD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D311446"/>
    <w:multiLevelType w:val="hybridMultilevel"/>
    <w:tmpl w:val="FB54541A"/>
    <w:lvl w:ilvl="0" w:tplc="15DC14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7305E5"/>
    <w:multiLevelType w:val="multilevel"/>
    <w:tmpl w:val="4AD89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6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9"/>
  </w:num>
  <w:num w:numId="7">
    <w:abstractNumId w:val="6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attachedTemplate r:id="rId1"/>
  <w:stylePaneFormatFilter w:val="3F01"/>
  <w:defaultTabStop w:val="709"/>
  <w:hyphenationZone w:val="425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16D0"/>
    <w:rsid w:val="00014E01"/>
    <w:rsid w:val="00021017"/>
    <w:rsid w:val="000376F5"/>
    <w:rsid w:val="00053923"/>
    <w:rsid w:val="00061C12"/>
    <w:rsid w:val="00073BFD"/>
    <w:rsid w:val="0007752D"/>
    <w:rsid w:val="00092670"/>
    <w:rsid w:val="000A1ABD"/>
    <w:rsid w:val="000A2C62"/>
    <w:rsid w:val="000E68D0"/>
    <w:rsid w:val="000F36F1"/>
    <w:rsid w:val="001054A7"/>
    <w:rsid w:val="00106D2F"/>
    <w:rsid w:val="00130563"/>
    <w:rsid w:val="00131F41"/>
    <w:rsid w:val="0013370C"/>
    <w:rsid w:val="00156796"/>
    <w:rsid w:val="001720C4"/>
    <w:rsid w:val="00175EC5"/>
    <w:rsid w:val="00177662"/>
    <w:rsid w:val="001843FF"/>
    <w:rsid w:val="00187E53"/>
    <w:rsid w:val="00191B33"/>
    <w:rsid w:val="001A6A4F"/>
    <w:rsid w:val="001B0EF3"/>
    <w:rsid w:val="001E19E7"/>
    <w:rsid w:val="001E2BC5"/>
    <w:rsid w:val="001E7E91"/>
    <w:rsid w:val="001F485D"/>
    <w:rsid w:val="001F5F73"/>
    <w:rsid w:val="00210931"/>
    <w:rsid w:val="00220441"/>
    <w:rsid w:val="00221A69"/>
    <w:rsid w:val="002232D3"/>
    <w:rsid w:val="00225F41"/>
    <w:rsid w:val="00242423"/>
    <w:rsid w:val="00251BB0"/>
    <w:rsid w:val="00261549"/>
    <w:rsid w:val="002619BD"/>
    <w:rsid w:val="00267758"/>
    <w:rsid w:val="002800C6"/>
    <w:rsid w:val="00297579"/>
    <w:rsid w:val="002A6A32"/>
    <w:rsid w:val="002B03C5"/>
    <w:rsid w:val="002B0EA7"/>
    <w:rsid w:val="002C14A3"/>
    <w:rsid w:val="002D624D"/>
    <w:rsid w:val="002D6BD6"/>
    <w:rsid w:val="00312F77"/>
    <w:rsid w:val="0031733E"/>
    <w:rsid w:val="00323F4B"/>
    <w:rsid w:val="00331D8E"/>
    <w:rsid w:val="00335B24"/>
    <w:rsid w:val="003705D5"/>
    <w:rsid w:val="00370DE8"/>
    <w:rsid w:val="003819D8"/>
    <w:rsid w:val="0038463A"/>
    <w:rsid w:val="003879E9"/>
    <w:rsid w:val="00390D9D"/>
    <w:rsid w:val="003920C7"/>
    <w:rsid w:val="003920F7"/>
    <w:rsid w:val="003A2918"/>
    <w:rsid w:val="003B1B28"/>
    <w:rsid w:val="003B1B46"/>
    <w:rsid w:val="003B3F85"/>
    <w:rsid w:val="003C0A92"/>
    <w:rsid w:val="003D33C5"/>
    <w:rsid w:val="003F72D0"/>
    <w:rsid w:val="00410A8B"/>
    <w:rsid w:val="004142CA"/>
    <w:rsid w:val="004160FD"/>
    <w:rsid w:val="00416CF2"/>
    <w:rsid w:val="00422311"/>
    <w:rsid w:val="0042302C"/>
    <w:rsid w:val="00435FFE"/>
    <w:rsid w:val="00437AE0"/>
    <w:rsid w:val="0045120D"/>
    <w:rsid w:val="00453FE7"/>
    <w:rsid w:val="0045415F"/>
    <w:rsid w:val="004723AD"/>
    <w:rsid w:val="00474B7E"/>
    <w:rsid w:val="004818B8"/>
    <w:rsid w:val="004836DE"/>
    <w:rsid w:val="00491A4C"/>
    <w:rsid w:val="004D0D33"/>
    <w:rsid w:val="004D73FF"/>
    <w:rsid w:val="004E04D7"/>
    <w:rsid w:val="004F1CE7"/>
    <w:rsid w:val="004F538C"/>
    <w:rsid w:val="0051261B"/>
    <w:rsid w:val="0051791B"/>
    <w:rsid w:val="00526CCD"/>
    <w:rsid w:val="0055023D"/>
    <w:rsid w:val="0055347B"/>
    <w:rsid w:val="00555FE3"/>
    <w:rsid w:val="005656B7"/>
    <w:rsid w:val="00574A4E"/>
    <w:rsid w:val="00575EE1"/>
    <w:rsid w:val="00577A26"/>
    <w:rsid w:val="00580AC1"/>
    <w:rsid w:val="00595400"/>
    <w:rsid w:val="00595523"/>
    <w:rsid w:val="005A209E"/>
    <w:rsid w:val="005C1269"/>
    <w:rsid w:val="005D2D2B"/>
    <w:rsid w:val="005E72F0"/>
    <w:rsid w:val="005F70A1"/>
    <w:rsid w:val="005F7DB0"/>
    <w:rsid w:val="00601AC8"/>
    <w:rsid w:val="00607079"/>
    <w:rsid w:val="00622056"/>
    <w:rsid w:val="0062566F"/>
    <w:rsid w:val="0062772E"/>
    <w:rsid w:val="00637B5C"/>
    <w:rsid w:val="00640B6E"/>
    <w:rsid w:val="00640FA3"/>
    <w:rsid w:val="006420C6"/>
    <w:rsid w:val="00643F0D"/>
    <w:rsid w:val="006442B3"/>
    <w:rsid w:val="0064714F"/>
    <w:rsid w:val="00664BAD"/>
    <w:rsid w:val="00667AC7"/>
    <w:rsid w:val="00676C36"/>
    <w:rsid w:val="00687937"/>
    <w:rsid w:val="00690268"/>
    <w:rsid w:val="00696623"/>
    <w:rsid w:val="006B3E76"/>
    <w:rsid w:val="006B73FB"/>
    <w:rsid w:val="006B7E10"/>
    <w:rsid w:val="006C11A3"/>
    <w:rsid w:val="006C558C"/>
    <w:rsid w:val="006C5E2F"/>
    <w:rsid w:val="006D27D3"/>
    <w:rsid w:val="006E3FB2"/>
    <w:rsid w:val="006F0828"/>
    <w:rsid w:val="006F1252"/>
    <w:rsid w:val="006F1EA3"/>
    <w:rsid w:val="006F3BCD"/>
    <w:rsid w:val="006F61F0"/>
    <w:rsid w:val="00742475"/>
    <w:rsid w:val="00747ED2"/>
    <w:rsid w:val="0075381F"/>
    <w:rsid w:val="00753A7D"/>
    <w:rsid w:val="00755E5C"/>
    <w:rsid w:val="007655A2"/>
    <w:rsid w:val="00772452"/>
    <w:rsid w:val="00785248"/>
    <w:rsid w:val="00787499"/>
    <w:rsid w:val="007A690B"/>
    <w:rsid w:val="007A7BE8"/>
    <w:rsid w:val="007B4E48"/>
    <w:rsid w:val="007B613F"/>
    <w:rsid w:val="007C5554"/>
    <w:rsid w:val="007D5C37"/>
    <w:rsid w:val="007D60F4"/>
    <w:rsid w:val="007F4ACF"/>
    <w:rsid w:val="007F63B8"/>
    <w:rsid w:val="007F6888"/>
    <w:rsid w:val="00801B62"/>
    <w:rsid w:val="00811E24"/>
    <w:rsid w:val="0082502A"/>
    <w:rsid w:val="00826FA3"/>
    <w:rsid w:val="00831CBA"/>
    <w:rsid w:val="0085072E"/>
    <w:rsid w:val="008723FD"/>
    <w:rsid w:val="00874895"/>
    <w:rsid w:val="00890C94"/>
    <w:rsid w:val="008944C4"/>
    <w:rsid w:val="008A31A4"/>
    <w:rsid w:val="008A65B5"/>
    <w:rsid w:val="008B1D05"/>
    <w:rsid w:val="008B750B"/>
    <w:rsid w:val="008E0708"/>
    <w:rsid w:val="008E492A"/>
    <w:rsid w:val="008E5EA8"/>
    <w:rsid w:val="008F32B0"/>
    <w:rsid w:val="008F5290"/>
    <w:rsid w:val="008F7177"/>
    <w:rsid w:val="00911FD0"/>
    <w:rsid w:val="009138EF"/>
    <w:rsid w:val="00914C58"/>
    <w:rsid w:val="0092624D"/>
    <w:rsid w:val="009308A2"/>
    <w:rsid w:val="00933A1D"/>
    <w:rsid w:val="0094405C"/>
    <w:rsid w:val="009463B6"/>
    <w:rsid w:val="00960D43"/>
    <w:rsid w:val="00963FA0"/>
    <w:rsid w:val="009640A0"/>
    <w:rsid w:val="009657BA"/>
    <w:rsid w:val="00983719"/>
    <w:rsid w:val="00983B4D"/>
    <w:rsid w:val="00986172"/>
    <w:rsid w:val="00986CE2"/>
    <w:rsid w:val="0099207C"/>
    <w:rsid w:val="009A25D1"/>
    <w:rsid w:val="009B1A6B"/>
    <w:rsid w:val="009B7606"/>
    <w:rsid w:val="009E1194"/>
    <w:rsid w:val="009E6520"/>
    <w:rsid w:val="009E786D"/>
    <w:rsid w:val="009F225C"/>
    <w:rsid w:val="009F65E8"/>
    <w:rsid w:val="00A10E5D"/>
    <w:rsid w:val="00A11077"/>
    <w:rsid w:val="00A13EB9"/>
    <w:rsid w:val="00A24599"/>
    <w:rsid w:val="00A247EE"/>
    <w:rsid w:val="00A43B62"/>
    <w:rsid w:val="00A47C55"/>
    <w:rsid w:val="00A51C76"/>
    <w:rsid w:val="00A53BF7"/>
    <w:rsid w:val="00A56E89"/>
    <w:rsid w:val="00A62302"/>
    <w:rsid w:val="00A65128"/>
    <w:rsid w:val="00A77950"/>
    <w:rsid w:val="00AA4697"/>
    <w:rsid w:val="00AA5CAD"/>
    <w:rsid w:val="00AA5E2F"/>
    <w:rsid w:val="00AB1F69"/>
    <w:rsid w:val="00AB6667"/>
    <w:rsid w:val="00AB7D16"/>
    <w:rsid w:val="00AC4DC6"/>
    <w:rsid w:val="00AD2589"/>
    <w:rsid w:val="00AD6539"/>
    <w:rsid w:val="00AE2452"/>
    <w:rsid w:val="00AE24C0"/>
    <w:rsid w:val="00AE6FD7"/>
    <w:rsid w:val="00AF47D1"/>
    <w:rsid w:val="00AF59F1"/>
    <w:rsid w:val="00AF7D7E"/>
    <w:rsid w:val="00B0504E"/>
    <w:rsid w:val="00B07B83"/>
    <w:rsid w:val="00B109E0"/>
    <w:rsid w:val="00B11E42"/>
    <w:rsid w:val="00B24B70"/>
    <w:rsid w:val="00B2670F"/>
    <w:rsid w:val="00B41305"/>
    <w:rsid w:val="00B4231F"/>
    <w:rsid w:val="00B463B5"/>
    <w:rsid w:val="00B46D00"/>
    <w:rsid w:val="00B618B5"/>
    <w:rsid w:val="00B7282F"/>
    <w:rsid w:val="00B77472"/>
    <w:rsid w:val="00B82441"/>
    <w:rsid w:val="00B862FF"/>
    <w:rsid w:val="00B94249"/>
    <w:rsid w:val="00B94929"/>
    <w:rsid w:val="00BA77A7"/>
    <w:rsid w:val="00BB08F9"/>
    <w:rsid w:val="00BB09EC"/>
    <w:rsid w:val="00BB34DF"/>
    <w:rsid w:val="00BC03EC"/>
    <w:rsid w:val="00BC2B32"/>
    <w:rsid w:val="00BC5A5A"/>
    <w:rsid w:val="00BC7321"/>
    <w:rsid w:val="00BD182F"/>
    <w:rsid w:val="00BD3C68"/>
    <w:rsid w:val="00BD4F0C"/>
    <w:rsid w:val="00BD677B"/>
    <w:rsid w:val="00BF5E19"/>
    <w:rsid w:val="00BF7BFC"/>
    <w:rsid w:val="00C025B6"/>
    <w:rsid w:val="00C07894"/>
    <w:rsid w:val="00C166A7"/>
    <w:rsid w:val="00C172FD"/>
    <w:rsid w:val="00C35911"/>
    <w:rsid w:val="00C538C5"/>
    <w:rsid w:val="00C5482B"/>
    <w:rsid w:val="00C91672"/>
    <w:rsid w:val="00C9398C"/>
    <w:rsid w:val="00C93CDD"/>
    <w:rsid w:val="00CA231B"/>
    <w:rsid w:val="00CC70F7"/>
    <w:rsid w:val="00CD00B9"/>
    <w:rsid w:val="00CD237E"/>
    <w:rsid w:val="00CD5E81"/>
    <w:rsid w:val="00CD7DA8"/>
    <w:rsid w:val="00CD7F13"/>
    <w:rsid w:val="00CE313D"/>
    <w:rsid w:val="00CE3459"/>
    <w:rsid w:val="00CE750C"/>
    <w:rsid w:val="00CF0576"/>
    <w:rsid w:val="00CF2932"/>
    <w:rsid w:val="00CF62C9"/>
    <w:rsid w:val="00D03F46"/>
    <w:rsid w:val="00D049EC"/>
    <w:rsid w:val="00D144AD"/>
    <w:rsid w:val="00D17750"/>
    <w:rsid w:val="00D17D4A"/>
    <w:rsid w:val="00D236E0"/>
    <w:rsid w:val="00D3084B"/>
    <w:rsid w:val="00D3794E"/>
    <w:rsid w:val="00D40D1C"/>
    <w:rsid w:val="00D44121"/>
    <w:rsid w:val="00D52E08"/>
    <w:rsid w:val="00D72AAB"/>
    <w:rsid w:val="00D74955"/>
    <w:rsid w:val="00D852F1"/>
    <w:rsid w:val="00D86CE1"/>
    <w:rsid w:val="00D92E8A"/>
    <w:rsid w:val="00DA49D5"/>
    <w:rsid w:val="00DB6419"/>
    <w:rsid w:val="00DC54B6"/>
    <w:rsid w:val="00DD0DCC"/>
    <w:rsid w:val="00DD2D5D"/>
    <w:rsid w:val="00DD476F"/>
    <w:rsid w:val="00DE18ED"/>
    <w:rsid w:val="00E05386"/>
    <w:rsid w:val="00E316D0"/>
    <w:rsid w:val="00E34FF0"/>
    <w:rsid w:val="00E36CB4"/>
    <w:rsid w:val="00E40700"/>
    <w:rsid w:val="00E57829"/>
    <w:rsid w:val="00E601CF"/>
    <w:rsid w:val="00E663A2"/>
    <w:rsid w:val="00E73207"/>
    <w:rsid w:val="00E73E39"/>
    <w:rsid w:val="00E76A93"/>
    <w:rsid w:val="00E97EB6"/>
    <w:rsid w:val="00EA0317"/>
    <w:rsid w:val="00EA43DD"/>
    <w:rsid w:val="00EB7F00"/>
    <w:rsid w:val="00EC63D9"/>
    <w:rsid w:val="00EE4DC3"/>
    <w:rsid w:val="00EE687E"/>
    <w:rsid w:val="00EF5883"/>
    <w:rsid w:val="00F103D5"/>
    <w:rsid w:val="00F14798"/>
    <w:rsid w:val="00F23777"/>
    <w:rsid w:val="00F35495"/>
    <w:rsid w:val="00F35993"/>
    <w:rsid w:val="00F45E33"/>
    <w:rsid w:val="00F5486D"/>
    <w:rsid w:val="00F563A7"/>
    <w:rsid w:val="00F56C4C"/>
    <w:rsid w:val="00F6087C"/>
    <w:rsid w:val="00F751A2"/>
    <w:rsid w:val="00F7551E"/>
    <w:rsid w:val="00F8124B"/>
    <w:rsid w:val="00FA178C"/>
    <w:rsid w:val="00FA755D"/>
    <w:rsid w:val="00FB02C3"/>
    <w:rsid w:val="00FB1375"/>
    <w:rsid w:val="00FB4D27"/>
    <w:rsid w:val="00FC3A64"/>
    <w:rsid w:val="00FC444E"/>
    <w:rsid w:val="00FC5027"/>
    <w:rsid w:val="00FC6915"/>
    <w:rsid w:val="00FC7803"/>
    <w:rsid w:val="00FD1D35"/>
    <w:rsid w:val="00FD3FC5"/>
    <w:rsid w:val="00FD5A28"/>
    <w:rsid w:val="00FE1675"/>
    <w:rsid w:val="00FF6A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563A7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536"/>
        <w:tab w:val="right" w:pos="9072"/>
      </w:tabs>
    </w:pPr>
  </w:style>
  <w:style w:type="paragraph" w:styleId="a4">
    <w:name w:val="footer"/>
    <w:basedOn w:val="a"/>
    <w:pPr>
      <w:tabs>
        <w:tab w:val="center" w:pos="4536"/>
        <w:tab w:val="right" w:pos="9072"/>
      </w:tabs>
    </w:pPr>
  </w:style>
  <w:style w:type="character" w:styleId="a5">
    <w:name w:val="page number"/>
    <w:basedOn w:val="a0"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pPr>
      <w:spacing w:before="60" w:after="60"/>
    </w:pPr>
    <w:rPr>
      <w:kern w:val="28"/>
    </w:rPr>
  </w:style>
  <w:style w:type="paragraph" w:styleId="21">
    <w:name w:val="Body Text Indent 2"/>
    <w:basedOn w:val="a"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table" w:styleId="ab">
    <w:name w:val="Table Grid"/>
    <w:basedOn w:val="a1"/>
    <w:rsid w:val="006442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rsid w:val="0051791B"/>
    <w:rPr>
      <w:color w:val="0000FF"/>
      <w:u w:val="single"/>
    </w:rPr>
  </w:style>
  <w:style w:type="character" w:customStyle="1" w:styleId="30">
    <w:name w:val="Заголовок 3 Знак"/>
    <w:link w:val="3"/>
    <w:rsid w:val="00F563A7"/>
    <w:rPr>
      <w:rFonts w:ascii="Arial" w:hAnsi="Arial" w:cs="Arial"/>
      <w:b/>
      <w:bCs/>
      <w:sz w:val="26"/>
      <w:szCs w:val="26"/>
    </w:rPr>
  </w:style>
  <w:style w:type="paragraph" w:styleId="31">
    <w:name w:val="Body Text Indent 3"/>
    <w:basedOn w:val="a"/>
    <w:link w:val="32"/>
    <w:rsid w:val="00F563A7"/>
    <w:pPr>
      <w:spacing w:after="120"/>
      <w:ind w:left="283"/>
    </w:pPr>
    <w:rPr>
      <w:sz w:val="16"/>
      <w:szCs w:val="16"/>
      <w:lang/>
    </w:rPr>
  </w:style>
  <w:style w:type="character" w:customStyle="1" w:styleId="32">
    <w:name w:val="Основной текст с отступом 3 Знак"/>
    <w:link w:val="31"/>
    <w:rsid w:val="00F563A7"/>
    <w:rPr>
      <w:sz w:val="16"/>
      <w:szCs w:val="16"/>
    </w:rPr>
  </w:style>
  <w:style w:type="paragraph" w:customStyle="1" w:styleId="ad">
    <w:name w:val="Рабочий"/>
    <w:basedOn w:val="a"/>
    <w:rsid w:val="006B73FB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32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6852F8-1DB3-4880-AF36-604D8921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постановление.dot</Template>
  <TotalTime>0</TotalTime>
  <Pages>2</Pages>
  <Words>535</Words>
  <Characters>3053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3581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2020-08-08T13:47:00Z</cp:lastPrinted>
  <dcterms:created xsi:type="dcterms:W3CDTF">2020-08-11T14:59:00Z</dcterms:created>
  <dcterms:modified xsi:type="dcterms:W3CDTF">2020-08-11T14:59:00Z</dcterms:modified>
</cp:coreProperties>
</file>