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D54" w:rsidRPr="00E91D54" w:rsidRDefault="00E91D54" w:rsidP="00E91D54">
      <w:pPr>
        <w:jc w:val="center"/>
        <w:rPr>
          <w:b/>
          <w:sz w:val="32"/>
          <w:szCs w:val="32"/>
        </w:rPr>
      </w:pPr>
      <w:r w:rsidRPr="00E91D54">
        <w:rPr>
          <w:b/>
          <w:sz w:val="32"/>
          <w:szCs w:val="32"/>
        </w:rPr>
        <w:t>ТЕРРИТОРИАЛЬНАЯ ИЗБИРАТЕЛЬНАЯ КОМИССИЯ</w:t>
      </w:r>
    </w:p>
    <w:p w:rsidR="00E91D54" w:rsidRPr="00E91D54" w:rsidRDefault="00E91D54" w:rsidP="00E91D54">
      <w:pPr>
        <w:jc w:val="center"/>
        <w:rPr>
          <w:b/>
          <w:sz w:val="32"/>
          <w:szCs w:val="32"/>
        </w:rPr>
      </w:pPr>
      <w:r w:rsidRPr="00E91D54">
        <w:rPr>
          <w:b/>
          <w:sz w:val="32"/>
          <w:szCs w:val="32"/>
        </w:rPr>
        <w:t>города Волгодонска Ростовской области</w:t>
      </w:r>
    </w:p>
    <w:p w:rsidR="00E91D54" w:rsidRPr="00E91D54" w:rsidRDefault="00E91D54" w:rsidP="00E91D54">
      <w:pPr>
        <w:jc w:val="center"/>
        <w:rPr>
          <w:b/>
          <w:sz w:val="32"/>
          <w:szCs w:val="32"/>
        </w:rPr>
      </w:pPr>
    </w:p>
    <w:p w:rsidR="00E91D54" w:rsidRPr="00E91D54" w:rsidRDefault="00E91D54" w:rsidP="00E91D54">
      <w:pPr>
        <w:jc w:val="center"/>
        <w:rPr>
          <w:b/>
          <w:szCs w:val="28"/>
        </w:rPr>
      </w:pPr>
      <w:r w:rsidRPr="00E91D54">
        <w:rPr>
          <w:b/>
          <w:szCs w:val="28"/>
        </w:rPr>
        <w:t>ПОСТАНОВЛЕНИЕ</w:t>
      </w:r>
    </w:p>
    <w:p w:rsidR="00E91D54" w:rsidRPr="00E91D54" w:rsidRDefault="00E91D54" w:rsidP="00E91D54">
      <w:pPr>
        <w:jc w:val="both"/>
        <w:rPr>
          <w:szCs w:val="28"/>
        </w:rPr>
      </w:pPr>
    </w:p>
    <w:p w:rsidR="00E91D54" w:rsidRPr="00E91D54" w:rsidRDefault="00E91D54" w:rsidP="00E91D54">
      <w:pPr>
        <w:jc w:val="both"/>
        <w:rPr>
          <w:szCs w:val="28"/>
        </w:rPr>
      </w:pPr>
      <w:r w:rsidRPr="00B35D46">
        <w:rPr>
          <w:szCs w:val="28"/>
        </w:rPr>
        <w:t>29 июня 2020 года</w:t>
      </w:r>
      <w:r w:rsidRPr="00B35D46">
        <w:rPr>
          <w:szCs w:val="28"/>
        </w:rPr>
        <w:tab/>
      </w:r>
      <w:r w:rsidRPr="00B35D46">
        <w:rPr>
          <w:szCs w:val="28"/>
        </w:rPr>
        <w:tab/>
      </w:r>
      <w:r w:rsidRPr="00B35D46">
        <w:rPr>
          <w:szCs w:val="28"/>
        </w:rPr>
        <w:tab/>
      </w:r>
      <w:r w:rsidRPr="00B35D46">
        <w:rPr>
          <w:szCs w:val="28"/>
        </w:rPr>
        <w:tab/>
      </w:r>
      <w:r w:rsidRPr="00B35D46">
        <w:rPr>
          <w:szCs w:val="28"/>
        </w:rPr>
        <w:tab/>
      </w:r>
      <w:r w:rsidRPr="00B35D46">
        <w:rPr>
          <w:szCs w:val="28"/>
        </w:rPr>
        <w:tab/>
      </w:r>
      <w:r w:rsidRPr="00B35D46">
        <w:rPr>
          <w:szCs w:val="28"/>
        </w:rPr>
        <w:tab/>
      </w:r>
      <w:r w:rsidRPr="00B35D46">
        <w:rPr>
          <w:szCs w:val="28"/>
        </w:rPr>
        <w:tab/>
        <w:t xml:space="preserve">№ </w:t>
      </w:r>
      <w:r w:rsidR="00B35D46" w:rsidRPr="00B35D46">
        <w:rPr>
          <w:szCs w:val="28"/>
        </w:rPr>
        <w:t>156-</w:t>
      </w:r>
      <w:r w:rsidR="00EC40AA">
        <w:rPr>
          <w:szCs w:val="28"/>
        </w:rPr>
        <w:t>7</w:t>
      </w:r>
    </w:p>
    <w:p w:rsidR="00E91D54" w:rsidRPr="00E91D54" w:rsidRDefault="00E91D54" w:rsidP="00E91D54">
      <w:pPr>
        <w:jc w:val="center"/>
        <w:rPr>
          <w:szCs w:val="28"/>
        </w:rPr>
      </w:pPr>
      <w:r w:rsidRPr="00E91D54">
        <w:rPr>
          <w:szCs w:val="28"/>
        </w:rPr>
        <w:t>г. Волгодонск</w:t>
      </w:r>
    </w:p>
    <w:p w:rsidR="00E91D54" w:rsidRPr="00E91D54" w:rsidRDefault="00E91D54" w:rsidP="00E91D54">
      <w:pPr>
        <w:jc w:val="center"/>
        <w:rPr>
          <w:szCs w:val="24"/>
        </w:rPr>
      </w:pPr>
    </w:p>
    <w:tbl>
      <w:tblPr>
        <w:tblW w:w="0" w:type="auto"/>
        <w:jc w:val="center"/>
        <w:tblInd w:w="1242" w:type="dxa"/>
        <w:tblLayout w:type="fixed"/>
        <w:tblLook w:val="0000"/>
      </w:tblPr>
      <w:tblGrid>
        <w:gridCol w:w="6804"/>
      </w:tblGrid>
      <w:tr w:rsidR="00704669" w:rsidRPr="00540560" w:rsidTr="00353CA0">
        <w:trPr>
          <w:trHeight w:val="1549"/>
          <w:jc w:val="center"/>
        </w:trPr>
        <w:tc>
          <w:tcPr>
            <w:tcW w:w="6804" w:type="dxa"/>
            <w:shd w:val="clear" w:color="auto" w:fill="auto"/>
          </w:tcPr>
          <w:p w:rsidR="00704669" w:rsidRPr="00540560" w:rsidRDefault="00562734" w:rsidP="00D25C65">
            <w:pPr>
              <w:suppressAutoHyphens/>
              <w:jc w:val="both"/>
              <w:rPr>
                <w:b/>
                <w:szCs w:val="28"/>
              </w:rPr>
            </w:pPr>
            <w:r w:rsidRPr="00540560">
              <w:rPr>
                <w:b/>
                <w:szCs w:val="28"/>
              </w:rPr>
              <w:t xml:space="preserve">О </w:t>
            </w:r>
            <w:r w:rsidR="00020BBF" w:rsidRPr="00540560">
              <w:rPr>
                <w:b/>
                <w:szCs w:val="28"/>
              </w:rPr>
              <w:t xml:space="preserve">Рекомендациях по сбору подписей избирателей </w:t>
            </w:r>
            <w:r w:rsidR="006A3D95" w:rsidRPr="00540560">
              <w:rPr>
                <w:b/>
                <w:szCs w:val="28"/>
              </w:rPr>
              <w:br/>
            </w:r>
            <w:r w:rsidR="00020BBF" w:rsidRPr="00540560">
              <w:rPr>
                <w:b/>
                <w:szCs w:val="28"/>
              </w:rPr>
              <w:t>в поддержку выдвижения (самовыдвижения) кандидат</w:t>
            </w:r>
            <w:r w:rsidR="00353CA0" w:rsidRPr="00540560">
              <w:rPr>
                <w:b/>
                <w:szCs w:val="28"/>
              </w:rPr>
              <w:t>а</w:t>
            </w:r>
            <w:r w:rsidR="00020BBF" w:rsidRPr="00540560">
              <w:rPr>
                <w:b/>
                <w:szCs w:val="28"/>
              </w:rPr>
              <w:t xml:space="preserve">, по оформлению папок с подписными листами, по оформлению протокола об итогах сбора подписей </w:t>
            </w:r>
            <w:r w:rsidR="006A3D95" w:rsidRPr="00540560">
              <w:rPr>
                <w:b/>
                <w:szCs w:val="28"/>
              </w:rPr>
              <w:t xml:space="preserve">избирателей </w:t>
            </w:r>
            <w:r w:rsidR="00020BBF" w:rsidRPr="00540560">
              <w:rPr>
                <w:b/>
                <w:szCs w:val="28"/>
              </w:rPr>
              <w:t>в</w:t>
            </w:r>
            <w:r w:rsidR="006A3D95" w:rsidRPr="00540560">
              <w:rPr>
                <w:b/>
                <w:szCs w:val="28"/>
              </w:rPr>
              <w:t xml:space="preserve"> поддержку выдвижения кандидата</w:t>
            </w:r>
            <w:r w:rsidR="00020BBF" w:rsidRPr="00540560">
              <w:rPr>
                <w:b/>
                <w:szCs w:val="28"/>
              </w:rPr>
              <w:t xml:space="preserve"> </w:t>
            </w:r>
            <w:r w:rsidR="006A3D95" w:rsidRPr="00540560">
              <w:rPr>
                <w:b/>
                <w:szCs w:val="28"/>
              </w:rPr>
              <w:t xml:space="preserve">на </w:t>
            </w:r>
            <w:r w:rsidRPr="00540560">
              <w:rPr>
                <w:b/>
                <w:szCs w:val="28"/>
              </w:rPr>
              <w:t>выбор</w:t>
            </w:r>
            <w:r w:rsidR="006A3D95" w:rsidRPr="00540560">
              <w:rPr>
                <w:b/>
                <w:szCs w:val="28"/>
              </w:rPr>
              <w:t>ах</w:t>
            </w:r>
            <w:r w:rsidR="00EF0ABD" w:rsidRPr="00540560">
              <w:rPr>
                <w:b/>
                <w:szCs w:val="28"/>
              </w:rPr>
              <w:t xml:space="preserve"> депутатов </w:t>
            </w:r>
            <w:r w:rsidR="00767601">
              <w:rPr>
                <w:b/>
                <w:szCs w:val="28"/>
              </w:rPr>
              <w:t>Волгодонской</w:t>
            </w:r>
            <w:r w:rsidR="00EF0ABD" w:rsidRPr="00540560">
              <w:rPr>
                <w:b/>
                <w:szCs w:val="28"/>
              </w:rPr>
              <w:t xml:space="preserve"> городской Думы седьмого созыва </w:t>
            </w:r>
          </w:p>
        </w:tc>
      </w:tr>
    </w:tbl>
    <w:p w:rsidR="00562734" w:rsidRPr="00540560" w:rsidRDefault="00562734" w:rsidP="007E70F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562734" w:rsidRPr="00540560" w:rsidRDefault="00020BBF" w:rsidP="00592EB6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 w:rsidRPr="00540560">
        <w:rPr>
          <w:szCs w:val="28"/>
        </w:rPr>
        <w:t xml:space="preserve">В соответствии со </w:t>
      </w:r>
      <w:r w:rsidR="00810B1E" w:rsidRPr="00540560">
        <w:rPr>
          <w:szCs w:val="28"/>
        </w:rPr>
        <w:t>стать</w:t>
      </w:r>
      <w:r w:rsidRPr="00540560">
        <w:rPr>
          <w:szCs w:val="28"/>
        </w:rPr>
        <w:t>ей 37</w:t>
      </w:r>
      <w:r w:rsidR="00810B1E" w:rsidRPr="00540560">
        <w:rPr>
          <w:szCs w:val="28"/>
        </w:rPr>
        <w:t xml:space="preserve"> </w:t>
      </w:r>
      <w:r w:rsidR="00562734" w:rsidRPr="00540560">
        <w:rPr>
          <w:szCs w:val="28"/>
        </w:rPr>
        <w:t>Федеральн</w:t>
      </w:r>
      <w:r w:rsidR="00810B1E" w:rsidRPr="00540560">
        <w:rPr>
          <w:szCs w:val="28"/>
        </w:rPr>
        <w:t xml:space="preserve">ого закона </w:t>
      </w:r>
      <w:r w:rsidR="00562734" w:rsidRPr="00540560">
        <w:rPr>
          <w:szCs w:val="28"/>
        </w:rPr>
        <w:t>от</w:t>
      </w:r>
      <w:r w:rsidR="00810B1E" w:rsidRPr="00540560">
        <w:rPr>
          <w:szCs w:val="28"/>
        </w:rPr>
        <w:t xml:space="preserve"> </w:t>
      </w:r>
      <w:r w:rsidR="00562734" w:rsidRPr="00540560">
        <w:rPr>
          <w:szCs w:val="28"/>
        </w:rPr>
        <w:t xml:space="preserve">12.06.2002 </w:t>
      </w:r>
      <w:r w:rsidRPr="00540560">
        <w:rPr>
          <w:szCs w:val="28"/>
        </w:rPr>
        <w:t xml:space="preserve">            </w:t>
      </w:r>
      <w:r w:rsidR="00562734" w:rsidRPr="00540560">
        <w:rPr>
          <w:szCs w:val="28"/>
        </w:rPr>
        <w:t>№</w:t>
      </w:r>
      <w:r w:rsidR="0067697E" w:rsidRPr="00540560">
        <w:rPr>
          <w:szCs w:val="28"/>
        </w:rPr>
        <w:t> </w:t>
      </w:r>
      <w:r w:rsidR="00562734" w:rsidRPr="00540560">
        <w:rPr>
          <w:szCs w:val="28"/>
        </w:rPr>
        <w:t>67-</w:t>
      </w:r>
      <w:r w:rsidR="00B9231A" w:rsidRPr="00540560">
        <w:rPr>
          <w:szCs w:val="28"/>
        </w:rPr>
        <w:t xml:space="preserve">ФЗ «Об </w:t>
      </w:r>
      <w:r w:rsidR="00562734" w:rsidRPr="00540560">
        <w:rPr>
          <w:szCs w:val="28"/>
        </w:rPr>
        <w:t xml:space="preserve">основных гарантиях избирательных прав и права на участие </w:t>
      </w:r>
      <w:r w:rsidR="00353CA0" w:rsidRPr="00540560">
        <w:rPr>
          <w:szCs w:val="28"/>
        </w:rPr>
        <w:br/>
      </w:r>
      <w:r w:rsidR="00562734" w:rsidRPr="00540560">
        <w:rPr>
          <w:szCs w:val="28"/>
        </w:rPr>
        <w:t xml:space="preserve">в референдуме граждан Российской Федерации», </w:t>
      </w:r>
      <w:r w:rsidR="00810B1E" w:rsidRPr="00540560">
        <w:rPr>
          <w:szCs w:val="28"/>
        </w:rPr>
        <w:t>стать</w:t>
      </w:r>
      <w:r w:rsidRPr="00540560">
        <w:rPr>
          <w:szCs w:val="28"/>
        </w:rPr>
        <w:t>ей</w:t>
      </w:r>
      <w:r w:rsidR="00810B1E" w:rsidRPr="00540560">
        <w:rPr>
          <w:szCs w:val="28"/>
        </w:rPr>
        <w:t xml:space="preserve"> 29</w:t>
      </w:r>
      <w:r w:rsidRPr="00540560">
        <w:rPr>
          <w:szCs w:val="28"/>
        </w:rPr>
        <w:t xml:space="preserve"> </w:t>
      </w:r>
      <w:r w:rsidR="00810B1E" w:rsidRPr="00540560">
        <w:rPr>
          <w:szCs w:val="28"/>
        </w:rPr>
        <w:t>Областного</w:t>
      </w:r>
      <w:r w:rsidR="00562734" w:rsidRPr="00540560">
        <w:rPr>
          <w:szCs w:val="28"/>
        </w:rPr>
        <w:t xml:space="preserve"> закон</w:t>
      </w:r>
      <w:r w:rsidR="00810B1E" w:rsidRPr="00540560">
        <w:rPr>
          <w:szCs w:val="28"/>
        </w:rPr>
        <w:t>а</w:t>
      </w:r>
      <w:r w:rsidR="00562734" w:rsidRPr="00540560">
        <w:rPr>
          <w:szCs w:val="28"/>
        </w:rPr>
        <w:t xml:space="preserve"> от 12.05.2016 № 525-ЗС «</w:t>
      </w:r>
      <w:r w:rsidR="00562734" w:rsidRPr="00540560">
        <w:rPr>
          <w:noProof/>
          <w:szCs w:val="28"/>
        </w:rPr>
        <w:t xml:space="preserve">О выборах и референдумах </w:t>
      </w:r>
      <w:r w:rsidR="00562734" w:rsidRPr="00540560">
        <w:rPr>
          <w:szCs w:val="28"/>
        </w:rPr>
        <w:t>в Ростовской области»</w:t>
      </w:r>
    </w:p>
    <w:p w:rsidR="00E91D54" w:rsidRDefault="00E91D54" w:rsidP="00E91D54">
      <w:pPr>
        <w:spacing w:before="120" w:after="120"/>
        <w:jc w:val="center"/>
        <w:rPr>
          <w:szCs w:val="28"/>
        </w:rPr>
      </w:pPr>
      <w:r w:rsidRPr="00E91D54">
        <w:rPr>
          <w:szCs w:val="28"/>
        </w:rPr>
        <w:t>Территориальная избирательная комиссия города Волгодонска</w:t>
      </w:r>
    </w:p>
    <w:p w:rsidR="00E91D54" w:rsidRPr="00E91D54" w:rsidRDefault="00E91D54" w:rsidP="00E91D54">
      <w:pPr>
        <w:spacing w:before="120" w:after="120"/>
        <w:jc w:val="center"/>
        <w:rPr>
          <w:b/>
          <w:szCs w:val="28"/>
        </w:rPr>
      </w:pPr>
      <w:r w:rsidRPr="00E91D54">
        <w:rPr>
          <w:b/>
          <w:szCs w:val="28"/>
        </w:rPr>
        <w:t>ПОСТ</w:t>
      </w:r>
      <w:r w:rsidRPr="00E91D54">
        <w:rPr>
          <w:b/>
          <w:szCs w:val="28"/>
        </w:rPr>
        <w:t>А</w:t>
      </w:r>
      <w:r w:rsidRPr="00E91D54">
        <w:rPr>
          <w:b/>
          <w:szCs w:val="28"/>
        </w:rPr>
        <w:t>НОВЛЯЕТ:</w:t>
      </w:r>
    </w:p>
    <w:p w:rsidR="00020BBF" w:rsidRPr="00540560" w:rsidRDefault="006B653D" w:rsidP="00E91D54">
      <w:pPr>
        <w:pStyle w:val="ac"/>
        <w:suppressAutoHyphens/>
        <w:spacing w:before="240" w:line="288" w:lineRule="auto"/>
        <w:ind w:firstLine="709"/>
        <w:jc w:val="both"/>
      </w:pPr>
      <w:r w:rsidRPr="00540560">
        <w:rPr>
          <w:kern w:val="28"/>
          <w:szCs w:val="28"/>
        </w:rPr>
        <w:t>1.</w:t>
      </w:r>
      <w:r w:rsidRPr="00540560">
        <w:t> </w:t>
      </w:r>
      <w:r w:rsidR="00020BBF" w:rsidRPr="00540560">
        <w:rPr>
          <w:szCs w:val="28"/>
        </w:rPr>
        <w:t xml:space="preserve">Утвердить </w:t>
      </w:r>
      <w:r w:rsidR="00121EAF" w:rsidRPr="00540560">
        <w:rPr>
          <w:szCs w:val="28"/>
        </w:rPr>
        <w:t>прилагаемые Рекомендации по сбору подписей избирателей в поддержку выдвижения (самовыдвижения) кандидат</w:t>
      </w:r>
      <w:r w:rsidR="00353CA0" w:rsidRPr="00540560">
        <w:rPr>
          <w:szCs w:val="28"/>
        </w:rPr>
        <w:t>а</w:t>
      </w:r>
      <w:r w:rsidR="00121EAF" w:rsidRPr="00540560">
        <w:rPr>
          <w:szCs w:val="28"/>
        </w:rPr>
        <w:t xml:space="preserve">, </w:t>
      </w:r>
      <w:r w:rsidR="00121EAF" w:rsidRPr="00540560">
        <w:rPr>
          <w:szCs w:val="28"/>
        </w:rPr>
        <w:br/>
        <w:t xml:space="preserve">по оформлению папок с подписными листами, по оформлению протокола </w:t>
      </w:r>
      <w:r w:rsidR="00121EAF" w:rsidRPr="00540560">
        <w:rPr>
          <w:szCs w:val="28"/>
        </w:rPr>
        <w:br/>
        <w:t>об итогах сбора подписей избирателей в поддержку выдвижения кандидата</w:t>
      </w:r>
      <w:r w:rsidR="00EF0ABD" w:rsidRPr="00540560">
        <w:rPr>
          <w:szCs w:val="28"/>
        </w:rPr>
        <w:t xml:space="preserve"> на выборах</w:t>
      </w:r>
      <w:r w:rsidR="004106CF" w:rsidRPr="00540560">
        <w:rPr>
          <w:szCs w:val="28"/>
        </w:rPr>
        <w:t xml:space="preserve"> депутатов</w:t>
      </w:r>
      <w:r w:rsidR="00EF0ABD" w:rsidRPr="00540560">
        <w:rPr>
          <w:szCs w:val="28"/>
        </w:rPr>
        <w:t xml:space="preserve"> </w:t>
      </w:r>
      <w:r w:rsidR="00767601">
        <w:rPr>
          <w:szCs w:val="28"/>
        </w:rPr>
        <w:t>Волгодонской</w:t>
      </w:r>
      <w:r w:rsidR="00EF0ABD" w:rsidRPr="00540560">
        <w:rPr>
          <w:szCs w:val="28"/>
        </w:rPr>
        <w:t xml:space="preserve"> городской Думы седьмого</w:t>
      </w:r>
      <w:r w:rsidR="00121EAF" w:rsidRPr="00540560">
        <w:rPr>
          <w:szCs w:val="28"/>
        </w:rPr>
        <w:t xml:space="preserve"> созыва</w:t>
      </w:r>
      <w:r w:rsidR="00020BBF" w:rsidRPr="00540560">
        <w:rPr>
          <w:szCs w:val="28"/>
        </w:rPr>
        <w:t>.</w:t>
      </w:r>
    </w:p>
    <w:p w:rsidR="00E91D54" w:rsidRPr="00E91D54" w:rsidRDefault="00E91D54" w:rsidP="00E91D54">
      <w:pPr>
        <w:spacing w:line="288" w:lineRule="auto"/>
        <w:ind w:firstLine="567"/>
        <w:jc w:val="both"/>
        <w:rPr>
          <w:bCs/>
          <w:szCs w:val="28"/>
        </w:rPr>
      </w:pPr>
      <w:r>
        <w:rPr>
          <w:bCs/>
          <w:szCs w:val="28"/>
        </w:rPr>
        <w:t>2</w:t>
      </w:r>
      <w:r w:rsidRPr="00E91D54">
        <w:rPr>
          <w:bCs/>
          <w:szCs w:val="28"/>
        </w:rPr>
        <w:t>.</w:t>
      </w:r>
      <w:r w:rsidRPr="00E91D54">
        <w:rPr>
          <w:bCs/>
          <w:szCs w:val="28"/>
        </w:rPr>
        <w:tab/>
      </w:r>
      <w:r w:rsidRPr="00E91D54">
        <w:rPr>
          <w:szCs w:val="28"/>
        </w:rPr>
        <w:t xml:space="preserve">Разместить настоящее постановление на сайте Территориальной избирательной комиссии города Волгодонска </w:t>
      </w:r>
      <w:proofErr w:type="gramStart"/>
      <w:r w:rsidRPr="00E91D54">
        <w:rPr>
          <w:szCs w:val="28"/>
        </w:rPr>
        <w:t>в</w:t>
      </w:r>
      <w:proofErr w:type="gramEnd"/>
      <w:r w:rsidRPr="00E91D54">
        <w:rPr>
          <w:szCs w:val="28"/>
        </w:rPr>
        <w:t xml:space="preserve"> информационно – телеко</w:t>
      </w:r>
      <w:r w:rsidRPr="00E91D54">
        <w:rPr>
          <w:szCs w:val="28"/>
        </w:rPr>
        <w:t>м</w:t>
      </w:r>
      <w:r w:rsidRPr="00E91D54">
        <w:rPr>
          <w:szCs w:val="28"/>
        </w:rPr>
        <w:t>муникационной сети «Интернет».</w:t>
      </w:r>
    </w:p>
    <w:p w:rsidR="00E91D54" w:rsidRPr="00E91D54" w:rsidRDefault="00E91D54" w:rsidP="00E91D54">
      <w:pPr>
        <w:spacing w:line="288" w:lineRule="auto"/>
        <w:ind w:firstLine="567"/>
        <w:jc w:val="both"/>
        <w:rPr>
          <w:szCs w:val="28"/>
          <w:lang/>
        </w:rPr>
      </w:pPr>
      <w:r>
        <w:rPr>
          <w:szCs w:val="28"/>
          <w:lang/>
        </w:rPr>
        <w:t>3</w:t>
      </w:r>
      <w:r w:rsidRPr="00E91D54">
        <w:rPr>
          <w:szCs w:val="28"/>
          <w:lang/>
        </w:rPr>
        <w:t>.</w:t>
      </w:r>
      <w:r w:rsidRPr="00E91D54">
        <w:rPr>
          <w:szCs w:val="28"/>
          <w:lang/>
        </w:rPr>
        <w:tab/>
      </w:r>
      <w:r w:rsidRPr="00E91D54">
        <w:rPr>
          <w:szCs w:val="28"/>
          <w:lang/>
        </w:rPr>
        <w:t xml:space="preserve">Контроль за выполнением настоящего постановления возложить на </w:t>
      </w:r>
      <w:r w:rsidRPr="00E91D54">
        <w:rPr>
          <w:szCs w:val="28"/>
          <w:lang/>
        </w:rPr>
        <w:t>председателя</w:t>
      </w:r>
      <w:r w:rsidRPr="00E91D54">
        <w:rPr>
          <w:szCs w:val="28"/>
          <w:lang/>
        </w:rPr>
        <w:t xml:space="preserve"> Территориальной избирательной комиссии города Волгодонска </w:t>
      </w:r>
      <w:r w:rsidRPr="00E91D54">
        <w:rPr>
          <w:szCs w:val="28"/>
          <w:lang/>
        </w:rPr>
        <w:t>Е.К. Филиппову</w:t>
      </w:r>
      <w:r w:rsidRPr="00E91D54">
        <w:rPr>
          <w:szCs w:val="28"/>
          <w:lang/>
        </w:rPr>
        <w:t>.</w:t>
      </w:r>
    </w:p>
    <w:p w:rsidR="00E91D54" w:rsidRDefault="00E91D54" w:rsidP="00E91D54">
      <w:pPr>
        <w:spacing w:line="288" w:lineRule="auto"/>
        <w:ind w:firstLine="567"/>
        <w:jc w:val="both"/>
        <w:rPr>
          <w:szCs w:val="28"/>
          <w:lang/>
        </w:rPr>
      </w:pPr>
    </w:p>
    <w:p w:rsidR="00E91D54" w:rsidRPr="00E91D54" w:rsidRDefault="00E91D54" w:rsidP="00E91D54">
      <w:pPr>
        <w:spacing w:line="288" w:lineRule="auto"/>
        <w:ind w:firstLine="567"/>
        <w:jc w:val="both"/>
        <w:rPr>
          <w:szCs w:val="28"/>
          <w:lang/>
        </w:rPr>
      </w:pPr>
    </w:p>
    <w:p w:rsidR="00E91D54" w:rsidRPr="00E91D54" w:rsidRDefault="00E91D54" w:rsidP="00E91D54">
      <w:pPr>
        <w:spacing w:line="288" w:lineRule="auto"/>
        <w:jc w:val="both"/>
        <w:rPr>
          <w:szCs w:val="24"/>
          <w:lang/>
        </w:rPr>
      </w:pPr>
      <w:r>
        <w:rPr>
          <w:szCs w:val="28"/>
          <w:lang/>
        </w:rPr>
        <w:t xml:space="preserve">Председатель  комиссии    </w:t>
      </w:r>
      <w:r w:rsidRPr="00E91D54">
        <w:rPr>
          <w:szCs w:val="28"/>
          <w:lang/>
        </w:rPr>
        <w:t xml:space="preserve">                                                          </w:t>
      </w:r>
      <w:r w:rsidRPr="00E91D54">
        <w:rPr>
          <w:szCs w:val="28"/>
          <w:lang/>
        </w:rPr>
        <w:t xml:space="preserve"> Е.К.</w:t>
      </w:r>
      <w:r w:rsidRPr="00E91D54">
        <w:rPr>
          <w:szCs w:val="24"/>
          <w:lang/>
        </w:rPr>
        <w:t> Филиппова</w:t>
      </w:r>
    </w:p>
    <w:p w:rsidR="00E91D54" w:rsidRPr="00E91D54" w:rsidRDefault="00E91D54" w:rsidP="00E91D54">
      <w:pPr>
        <w:spacing w:line="288" w:lineRule="auto"/>
        <w:jc w:val="both"/>
        <w:rPr>
          <w:szCs w:val="24"/>
          <w:lang/>
        </w:rPr>
      </w:pPr>
    </w:p>
    <w:p w:rsidR="00E91D54" w:rsidRPr="00E91D54" w:rsidRDefault="00E91D54" w:rsidP="00E91D54">
      <w:pPr>
        <w:spacing w:line="288" w:lineRule="auto"/>
        <w:jc w:val="both"/>
        <w:rPr>
          <w:szCs w:val="24"/>
          <w:lang/>
        </w:rPr>
      </w:pPr>
      <w:r w:rsidRPr="00E91D54">
        <w:rPr>
          <w:szCs w:val="24"/>
          <w:lang/>
        </w:rPr>
        <w:t xml:space="preserve">Секретарь   комиссии                                       </w:t>
      </w:r>
      <w:r>
        <w:rPr>
          <w:szCs w:val="24"/>
          <w:lang/>
        </w:rPr>
        <w:t xml:space="preserve">                </w:t>
      </w:r>
      <w:r>
        <w:rPr>
          <w:szCs w:val="24"/>
          <w:lang/>
        </w:rPr>
        <w:t xml:space="preserve"> </w:t>
      </w:r>
      <w:r w:rsidRPr="00E91D54">
        <w:rPr>
          <w:szCs w:val="24"/>
          <w:lang/>
        </w:rPr>
        <w:t xml:space="preserve"> </w:t>
      </w:r>
      <w:r w:rsidRPr="00E91D54">
        <w:rPr>
          <w:szCs w:val="24"/>
          <w:lang/>
        </w:rPr>
        <w:t xml:space="preserve">     А.И. Аваков</w:t>
      </w:r>
    </w:p>
    <w:p w:rsidR="00353CA0" w:rsidRPr="00540560" w:rsidRDefault="00353CA0" w:rsidP="00E91D54">
      <w:pPr>
        <w:pStyle w:val="a3"/>
        <w:tabs>
          <w:tab w:val="clear" w:pos="4536"/>
          <w:tab w:val="left" w:pos="6804"/>
        </w:tabs>
        <w:suppressAutoHyphens/>
        <w:spacing w:line="288" w:lineRule="auto"/>
        <w:rPr>
          <w:kern w:val="28"/>
          <w:lang w:val="ru-RU"/>
        </w:rPr>
        <w:sectPr w:rsidR="00353CA0" w:rsidRPr="00540560" w:rsidSect="00E91D54">
          <w:headerReference w:type="default" r:id="rId8"/>
          <w:pgSz w:w="11906" w:h="16838"/>
          <w:pgMar w:top="709" w:right="850" w:bottom="709" w:left="1701" w:header="454" w:footer="454" w:gutter="0"/>
          <w:pgNumType w:start="1"/>
          <w:cols w:space="720"/>
          <w:titlePg/>
          <w:docGrid w:linePitch="381"/>
        </w:sectPr>
      </w:pPr>
    </w:p>
    <w:p w:rsidR="00532C34" w:rsidRPr="00540560" w:rsidRDefault="00532C34" w:rsidP="00532C34">
      <w:pPr>
        <w:pStyle w:val="1"/>
        <w:tabs>
          <w:tab w:val="clear" w:pos="9639"/>
        </w:tabs>
        <w:suppressAutoHyphens/>
        <w:spacing w:before="0" w:after="0"/>
        <w:ind w:left="5387"/>
        <w:jc w:val="center"/>
        <w:rPr>
          <w:sz w:val="24"/>
          <w:szCs w:val="24"/>
        </w:rPr>
      </w:pPr>
      <w:r w:rsidRPr="00540560">
        <w:rPr>
          <w:sz w:val="24"/>
          <w:szCs w:val="24"/>
        </w:rPr>
        <w:lastRenderedPageBreak/>
        <w:t>УТВЕРЖДЕНЫ</w:t>
      </w:r>
    </w:p>
    <w:p w:rsidR="00EF0ABD" w:rsidRPr="00540560" w:rsidRDefault="00532C34" w:rsidP="00532C34">
      <w:pPr>
        <w:pStyle w:val="1"/>
        <w:tabs>
          <w:tab w:val="clear" w:pos="9639"/>
        </w:tabs>
        <w:suppressAutoHyphens/>
        <w:spacing w:before="0" w:after="0"/>
        <w:ind w:left="5387"/>
        <w:jc w:val="center"/>
        <w:rPr>
          <w:sz w:val="24"/>
          <w:szCs w:val="24"/>
        </w:rPr>
      </w:pPr>
      <w:r w:rsidRPr="00540560">
        <w:rPr>
          <w:sz w:val="24"/>
          <w:szCs w:val="24"/>
        </w:rPr>
        <w:t>постановлением Территориальной избирательной комиссии</w:t>
      </w:r>
    </w:p>
    <w:p w:rsidR="00532C34" w:rsidRPr="00540560" w:rsidRDefault="00EF0ABD" w:rsidP="00532C34">
      <w:pPr>
        <w:pStyle w:val="1"/>
        <w:tabs>
          <w:tab w:val="clear" w:pos="9639"/>
        </w:tabs>
        <w:suppressAutoHyphens/>
        <w:spacing w:before="0" w:after="0"/>
        <w:ind w:left="5387"/>
        <w:jc w:val="center"/>
        <w:rPr>
          <w:sz w:val="24"/>
          <w:szCs w:val="24"/>
          <w:lang w:val="ru-RU"/>
        </w:rPr>
      </w:pPr>
      <w:r w:rsidRPr="00540560">
        <w:rPr>
          <w:sz w:val="24"/>
          <w:szCs w:val="24"/>
        </w:rPr>
        <w:t xml:space="preserve">города </w:t>
      </w:r>
      <w:r w:rsidR="00767601">
        <w:rPr>
          <w:sz w:val="24"/>
          <w:szCs w:val="24"/>
          <w:lang w:val="ru-RU"/>
        </w:rPr>
        <w:t>Волгодонск</w:t>
      </w:r>
      <w:r w:rsidR="008F3B29">
        <w:rPr>
          <w:sz w:val="24"/>
          <w:szCs w:val="24"/>
          <w:lang w:val="ru-RU"/>
        </w:rPr>
        <w:t>а</w:t>
      </w:r>
    </w:p>
    <w:p w:rsidR="007E70FE" w:rsidRPr="00540560" w:rsidRDefault="00532C34" w:rsidP="00532C34">
      <w:pPr>
        <w:pStyle w:val="1"/>
        <w:tabs>
          <w:tab w:val="clear" w:pos="9639"/>
        </w:tabs>
        <w:suppressAutoHyphens/>
        <w:spacing w:before="0" w:after="0"/>
        <w:ind w:left="5387"/>
        <w:jc w:val="center"/>
        <w:rPr>
          <w:b/>
        </w:rPr>
      </w:pPr>
      <w:r w:rsidRPr="00540560">
        <w:rPr>
          <w:sz w:val="24"/>
          <w:szCs w:val="24"/>
        </w:rPr>
        <w:t xml:space="preserve">от </w:t>
      </w:r>
      <w:r w:rsidR="008F3B29">
        <w:rPr>
          <w:sz w:val="24"/>
          <w:szCs w:val="24"/>
          <w:lang w:val="ru-RU"/>
        </w:rPr>
        <w:t>29.06.2020</w:t>
      </w:r>
      <w:r w:rsidRPr="00540560">
        <w:rPr>
          <w:sz w:val="24"/>
          <w:szCs w:val="24"/>
        </w:rPr>
        <w:t xml:space="preserve"> г.  № </w:t>
      </w:r>
      <w:r w:rsidR="005F0193">
        <w:rPr>
          <w:sz w:val="24"/>
          <w:szCs w:val="24"/>
          <w:lang w:val="ru-RU"/>
        </w:rPr>
        <w:t>156-</w:t>
      </w:r>
      <w:r w:rsidR="00EC40AA">
        <w:rPr>
          <w:sz w:val="24"/>
          <w:szCs w:val="24"/>
          <w:lang w:val="ru-RU"/>
        </w:rPr>
        <w:t>7</w:t>
      </w:r>
      <w:r w:rsidRPr="00540560">
        <w:rPr>
          <w:sz w:val="24"/>
          <w:szCs w:val="24"/>
        </w:rPr>
        <w:br/>
      </w:r>
    </w:p>
    <w:p w:rsidR="007E70FE" w:rsidRPr="00540560" w:rsidRDefault="007E70FE" w:rsidP="007E70FE">
      <w:pPr>
        <w:pStyle w:val="14-1"/>
        <w:suppressAutoHyphens/>
        <w:spacing w:line="240" w:lineRule="auto"/>
        <w:ind w:firstLine="0"/>
        <w:jc w:val="center"/>
        <w:outlineLvl w:val="0"/>
        <w:rPr>
          <w:b/>
        </w:rPr>
      </w:pPr>
      <w:r w:rsidRPr="00540560">
        <w:rPr>
          <w:b/>
        </w:rPr>
        <w:t>РЕКОМЕНДАЦИИ</w:t>
      </w:r>
    </w:p>
    <w:p w:rsidR="007E70FE" w:rsidRPr="00540560" w:rsidRDefault="00017E40" w:rsidP="004106CF">
      <w:pPr>
        <w:pStyle w:val="14-1"/>
        <w:suppressAutoHyphens/>
        <w:spacing w:line="240" w:lineRule="auto"/>
        <w:ind w:firstLine="0"/>
        <w:jc w:val="center"/>
        <w:rPr>
          <w:b/>
        </w:rPr>
      </w:pPr>
      <w:r w:rsidRPr="00540560">
        <w:rPr>
          <w:b/>
        </w:rPr>
        <w:t>по сбору подписей избирателей в поддержку выдвижения (самовыдвижения) кандидат</w:t>
      </w:r>
      <w:r w:rsidR="00353CA0" w:rsidRPr="00540560">
        <w:rPr>
          <w:b/>
        </w:rPr>
        <w:t>а</w:t>
      </w:r>
      <w:r w:rsidRPr="00540560">
        <w:rPr>
          <w:b/>
        </w:rPr>
        <w:t xml:space="preserve">, по оформлению папок с подписными листами, по оформлению протокола об итогах сбора подписей избирателей в поддержку выдвижения кандидата на выборах депутатов </w:t>
      </w:r>
      <w:r w:rsidR="00767601">
        <w:rPr>
          <w:b/>
        </w:rPr>
        <w:t>Волгодонской</w:t>
      </w:r>
      <w:r w:rsidR="00EF0ABD" w:rsidRPr="00540560">
        <w:rPr>
          <w:b/>
        </w:rPr>
        <w:t xml:space="preserve"> городской Думы седьмого</w:t>
      </w:r>
      <w:r w:rsidRPr="00540560">
        <w:rPr>
          <w:b/>
        </w:rPr>
        <w:t xml:space="preserve"> созыва</w:t>
      </w:r>
    </w:p>
    <w:p w:rsidR="007E70FE" w:rsidRPr="00540560" w:rsidRDefault="007E70FE" w:rsidP="007E70FE">
      <w:pPr>
        <w:pStyle w:val="14-1"/>
        <w:suppressAutoHyphens/>
        <w:spacing w:line="276" w:lineRule="auto"/>
        <w:ind w:firstLine="0"/>
        <w:rPr>
          <w:b/>
        </w:rPr>
      </w:pP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Подписи </w:t>
      </w:r>
      <w:r w:rsidR="004B22AA" w:rsidRPr="00540560">
        <w:t xml:space="preserve">избирателей </w:t>
      </w:r>
      <w:r w:rsidRPr="00540560">
        <w:t xml:space="preserve">могут собираться со дня, следующего за днем уведомления Территориальной избирательной </w:t>
      </w:r>
      <w:r w:rsidR="00767601">
        <w:t>комиссии города Волгодонска</w:t>
      </w:r>
      <w:r w:rsidR="00D25C65" w:rsidRPr="00540560">
        <w:t xml:space="preserve"> </w:t>
      </w:r>
      <w:r w:rsidRPr="00540560">
        <w:t xml:space="preserve">(далее </w:t>
      </w:r>
      <w:r w:rsidR="00307EE7" w:rsidRPr="00540560">
        <w:t>–</w:t>
      </w:r>
      <w:r w:rsidRPr="00540560">
        <w:t xml:space="preserve"> Комиссия) о выдвижении (самовыдвижении) кандидата.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 xml:space="preserve">О выдвижении </w:t>
      </w:r>
      <w:r w:rsidR="00307EE7" w:rsidRPr="00540560">
        <w:t xml:space="preserve">(самовыдвижении) </w:t>
      </w:r>
      <w:r w:rsidRPr="00540560">
        <w:t xml:space="preserve">кандидата (кандидатов) Комиссия уведомляется в порядке, установленном </w:t>
      </w:r>
      <w:r w:rsidR="00CB6DC1" w:rsidRPr="00540560">
        <w:t xml:space="preserve">Федеральным законом от 22.06.2002 № 67-ФЗ «Об основных гарантиях избирательных прав и права на участие </w:t>
      </w:r>
      <w:r w:rsidR="005424D8" w:rsidRPr="00540560">
        <w:br/>
      </w:r>
      <w:r w:rsidR="00CB6DC1" w:rsidRPr="00540560">
        <w:t xml:space="preserve">в референдуме граждан Российской Федерации» </w:t>
      </w:r>
      <w:r w:rsidR="00CB6DC1" w:rsidRPr="00540560">
        <w:rPr>
          <w:bCs/>
        </w:rPr>
        <w:t>(далее – Федеральный закон)</w:t>
      </w:r>
      <w:r w:rsidR="00CB6DC1" w:rsidRPr="00540560">
        <w:t xml:space="preserve">, </w:t>
      </w:r>
      <w:r w:rsidRPr="00540560">
        <w:t xml:space="preserve">Областным законом </w:t>
      </w:r>
      <w:r w:rsidRPr="00540560">
        <w:rPr>
          <w:szCs w:val="28"/>
        </w:rPr>
        <w:t xml:space="preserve">от 12.05.2016 № 525-ЗС «О выборах </w:t>
      </w:r>
      <w:r w:rsidR="005424D8" w:rsidRPr="00540560">
        <w:rPr>
          <w:szCs w:val="28"/>
        </w:rPr>
        <w:br/>
      </w:r>
      <w:r w:rsidRPr="00540560">
        <w:rPr>
          <w:szCs w:val="28"/>
        </w:rPr>
        <w:t>и референдумах в Ростовской области»</w:t>
      </w:r>
      <w:r w:rsidRPr="00540560">
        <w:rPr>
          <w:bCs/>
        </w:rPr>
        <w:t xml:space="preserve"> (далее – Областной закон).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proofErr w:type="gramStart"/>
      <w:r w:rsidRPr="00540560">
        <w:t xml:space="preserve">Комиссия считается уведомленной о выдвижении кандидата, </w:t>
      </w:r>
      <w:r w:rsidR="002D79D9" w:rsidRPr="00540560">
        <w:br/>
      </w:r>
      <w:r w:rsidRPr="00540560">
        <w:t xml:space="preserve">а кандидат, за исключением кандидата, выдвинутого избирательным объединением по </w:t>
      </w:r>
      <w:r w:rsidR="00BC5281" w:rsidRPr="00540560">
        <w:t xml:space="preserve">одномандатному </w:t>
      </w:r>
      <w:r w:rsidRPr="00540560">
        <w:t>избирательному округу, считается выдвинутым, пр</w:t>
      </w:r>
      <w:r w:rsidRPr="00540560">
        <w:t>и</w:t>
      </w:r>
      <w:r w:rsidRPr="00540560">
        <w:t xml:space="preserve">обретает права и обязанности кандидата, предусмотренные </w:t>
      </w:r>
      <w:r w:rsidR="00844235" w:rsidRPr="00540560">
        <w:rPr>
          <w:bCs/>
        </w:rPr>
        <w:t>Федеральным законом,</w:t>
      </w:r>
      <w:r w:rsidR="00844235" w:rsidRPr="00540560">
        <w:t xml:space="preserve"> </w:t>
      </w:r>
      <w:r w:rsidRPr="00540560">
        <w:t xml:space="preserve">Областным законом, после поступления в </w:t>
      </w:r>
      <w:r w:rsidR="0094008B" w:rsidRPr="00540560">
        <w:t>Комиссию</w:t>
      </w:r>
      <w:r w:rsidRPr="00540560">
        <w:t xml:space="preserve"> заявления в письменной форме выдвинутого лица о согласии баллотироваться по соответствующему избирательному округу </w:t>
      </w:r>
      <w:r w:rsidR="002D79D9" w:rsidRPr="00540560">
        <w:br/>
      </w:r>
      <w:r w:rsidRPr="00540560">
        <w:t>с обязательством в случае его избрания прекратить деятельность, несовместимую со статусом депутата представительного</w:t>
      </w:r>
      <w:proofErr w:type="gramEnd"/>
      <w:r w:rsidRPr="00540560">
        <w:t xml:space="preserve"> органа муниципального образ</w:t>
      </w:r>
      <w:r w:rsidRPr="00540560">
        <w:t>о</w:t>
      </w:r>
      <w:r w:rsidRPr="00540560">
        <w:t>вания.</w:t>
      </w:r>
    </w:p>
    <w:p w:rsidR="00CB6DC1" w:rsidRPr="00540560" w:rsidRDefault="00CB6DC1" w:rsidP="000362FD">
      <w:pPr>
        <w:pStyle w:val="14-1"/>
        <w:suppressAutoHyphens/>
        <w:spacing w:line="276" w:lineRule="auto"/>
      </w:pPr>
      <w:proofErr w:type="gramStart"/>
      <w:r w:rsidRPr="00540560">
        <w:t>Кандидат, выдвинутый избира</w:t>
      </w:r>
      <w:r w:rsidR="00EF0ABD" w:rsidRPr="00540560">
        <w:t xml:space="preserve">тельным объединением </w:t>
      </w:r>
      <w:r w:rsidR="002D79D9" w:rsidRPr="00540560">
        <w:br/>
      </w:r>
      <w:r w:rsidR="00EF0ABD" w:rsidRPr="00540560">
        <w:t>по одноман</w:t>
      </w:r>
      <w:r w:rsidRPr="00540560">
        <w:t>датному избирательному округу</w:t>
      </w:r>
      <w:r w:rsidR="00844235" w:rsidRPr="00540560">
        <w:t xml:space="preserve"> и включенный в заверенный Комиссией список кандидатов по </w:t>
      </w:r>
      <w:r w:rsidR="00EF0ABD" w:rsidRPr="00540560">
        <w:t>одномандатным</w:t>
      </w:r>
      <w:r w:rsidR="00844235" w:rsidRPr="00540560">
        <w:t xml:space="preserve"> избирательным округам</w:t>
      </w:r>
      <w:r w:rsidRPr="00540560">
        <w:t xml:space="preserve">, считается выдвинутым, приобретает права и обязанности кандидата, предусмотренные </w:t>
      </w:r>
      <w:r w:rsidR="00844235" w:rsidRPr="00540560">
        <w:rPr>
          <w:bCs/>
        </w:rPr>
        <w:t>Федеральным законом,</w:t>
      </w:r>
      <w:r w:rsidR="00844235" w:rsidRPr="00540560">
        <w:t xml:space="preserve"> </w:t>
      </w:r>
      <w:r w:rsidRPr="00540560">
        <w:t xml:space="preserve">Областным законом, </w:t>
      </w:r>
      <w:r w:rsidR="00844235" w:rsidRPr="00540560">
        <w:t>после представления в Комиссию документов, предусмотренных пунктами 2</w:t>
      </w:r>
      <w:r w:rsidR="00844235" w:rsidRPr="00540560">
        <w:rPr>
          <w:vertAlign w:val="superscript"/>
        </w:rPr>
        <w:t>2</w:t>
      </w:r>
      <w:r w:rsidR="00844235" w:rsidRPr="00540560">
        <w:t xml:space="preserve"> и 3 статьи 33 Федерального закона</w:t>
      </w:r>
      <w:r w:rsidR="00E264A1" w:rsidRPr="00540560">
        <w:t>, частях 5 и 6 статьи 21 Областного закона</w:t>
      </w:r>
      <w:r w:rsidR="00844235" w:rsidRPr="00540560">
        <w:t>.</w:t>
      </w:r>
      <w:proofErr w:type="gramEnd"/>
    </w:p>
    <w:p w:rsidR="007E70FE" w:rsidRPr="001134FC" w:rsidRDefault="000714A8" w:rsidP="000714A8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698"/>
      </w:pPr>
      <w:r w:rsidRPr="001134FC">
        <w:lastRenderedPageBreak/>
        <w:t>Количество подписей</w:t>
      </w:r>
      <w:r w:rsidR="004B22AA" w:rsidRPr="001134FC">
        <w:t xml:space="preserve"> избирателей</w:t>
      </w:r>
      <w:r w:rsidRPr="001134FC">
        <w:t>, необходимо</w:t>
      </w:r>
      <w:r w:rsidR="00E264A1" w:rsidRPr="001134FC">
        <w:t>е</w:t>
      </w:r>
      <w:r w:rsidRPr="001134FC">
        <w:t xml:space="preserve"> для регистрации кандидата</w:t>
      </w:r>
      <w:r w:rsidR="00E264A1" w:rsidRPr="001134FC">
        <w:t>, выдвинутого</w:t>
      </w:r>
      <w:r w:rsidRPr="001134FC">
        <w:t xml:space="preserve"> </w:t>
      </w:r>
      <w:r w:rsidR="00E264A1" w:rsidRPr="001134FC">
        <w:t>по</w:t>
      </w:r>
      <w:r w:rsidRPr="001134FC">
        <w:t xml:space="preserve"> </w:t>
      </w:r>
      <w:r w:rsidR="00EF0ABD" w:rsidRPr="001134FC">
        <w:t>одномандатном</w:t>
      </w:r>
      <w:r w:rsidR="00E264A1" w:rsidRPr="001134FC">
        <w:t>у</w:t>
      </w:r>
      <w:r w:rsidRPr="001134FC">
        <w:t xml:space="preserve"> избирательном</w:t>
      </w:r>
      <w:r w:rsidR="00E264A1" w:rsidRPr="001134FC">
        <w:t>у</w:t>
      </w:r>
      <w:r w:rsidRPr="001134FC">
        <w:t xml:space="preserve"> округ</w:t>
      </w:r>
      <w:r w:rsidR="00E264A1" w:rsidRPr="001134FC">
        <w:t>у</w:t>
      </w:r>
      <w:r w:rsidRPr="001134FC">
        <w:t xml:space="preserve">, составляет 0,5 процента от числа избирателей, зарегистрированных на территории соответствующего </w:t>
      </w:r>
      <w:r w:rsidR="00BC5281" w:rsidRPr="001134FC">
        <w:t xml:space="preserve">одномандатного </w:t>
      </w:r>
      <w:r w:rsidRPr="001134FC">
        <w:t>избирательного округа, указанного в схеме избирательных округов, но не менее 10 подписей</w:t>
      </w:r>
      <w:r w:rsidR="007E70FE" w:rsidRPr="001134FC">
        <w:t>.</w:t>
      </w:r>
    </w:p>
    <w:p w:rsidR="001134FC" w:rsidRPr="001134FC" w:rsidRDefault="007E70FE" w:rsidP="001134FC">
      <w:pPr>
        <w:pStyle w:val="14-1"/>
        <w:numPr>
          <w:ilvl w:val="1"/>
          <w:numId w:val="16"/>
        </w:numPr>
        <w:spacing w:line="276" w:lineRule="auto"/>
        <w:ind w:left="0" w:firstLine="567"/>
      </w:pPr>
      <w:r w:rsidRPr="001134FC">
        <w:t>Количество представляемых для регистрации кандидата подписей и</w:t>
      </w:r>
      <w:r w:rsidRPr="001134FC">
        <w:t>з</w:t>
      </w:r>
      <w:r w:rsidRPr="001134FC">
        <w:t>бирателей</w:t>
      </w:r>
      <w:r w:rsidR="00E264A1" w:rsidRPr="001134FC">
        <w:t>, собранных в поддержку кандидата,</w:t>
      </w:r>
      <w:r w:rsidRPr="001134FC">
        <w:t xml:space="preserve"> может превышать количество подписей, необходимое для регистрации кандидата, </w:t>
      </w:r>
      <w:r w:rsidR="00E264A1" w:rsidRPr="001134FC">
        <w:t xml:space="preserve">но </w:t>
      </w:r>
      <w:r w:rsidRPr="001134FC">
        <w:t xml:space="preserve">не более чем на </w:t>
      </w:r>
      <w:r w:rsidR="000F3210" w:rsidRPr="001134FC">
        <w:t>10 процентов</w:t>
      </w:r>
      <w:r w:rsidRPr="001134FC">
        <w:t>.</w:t>
      </w:r>
      <w:r w:rsidR="001134FC" w:rsidRPr="001134FC">
        <w:rPr>
          <w:b/>
          <w:bCs/>
          <w:sz w:val="32"/>
          <w:szCs w:val="32"/>
        </w:rPr>
        <w:t xml:space="preserve"> </w:t>
      </w:r>
      <w:r w:rsidR="001134FC" w:rsidRPr="001134FC">
        <w:t>Если для регистрации кандидата требуется представить менее 40 подписей, количество представляемых подписей избирателей может прев</w:t>
      </w:r>
      <w:r w:rsidR="001134FC" w:rsidRPr="001134FC">
        <w:t>ы</w:t>
      </w:r>
      <w:r w:rsidR="001134FC" w:rsidRPr="001134FC">
        <w:t>шать количество подписей, необходимое для регистрации кандидата, не б</w:t>
      </w:r>
      <w:r w:rsidR="001134FC" w:rsidRPr="001134FC">
        <w:t>о</w:t>
      </w:r>
      <w:r w:rsidR="001134FC" w:rsidRPr="001134FC">
        <w:t>лее чем на четыре подписи.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Подписи могут собираться только среди избирателей, обладающих активным избирательным правом в том </w:t>
      </w:r>
      <w:r w:rsidR="00EF0ABD" w:rsidRPr="00540560">
        <w:t>одномандатном</w:t>
      </w:r>
      <w:r w:rsidR="005F67D9" w:rsidRPr="00540560">
        <w:t xml:space="preserve"> </w:t>
      </w:r>
      <w:r w:rsidRPr="00540560">
        <w:t>избирательном округе, в котором выдвинут кандидат.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 xml:space="preserve">Гражданин Российской Федерации, достигший на день голосования возраста 18 лет, место жительства которого расположено в пределах соответствующего </w:t>
      </w:r>
      <w:r w:rsidR="00EF0ABD" w:rsidRPr="00540560">
        <w:t>одномандатного</w:t>
      </w:r>
      <w:r w:rsidRPr="00540560">
        <w:t xml:space="preserve"> избирательного округа, имеет право избирать депутата представительного органа муниципального образования по </w:t>
      </w:r>
      <w:r w:rsidR="00E264A1" w:rsidRPr="00540560">
        <w:t>данному</w:t>
      </w:r>
      <w:r w:rsidRPr="00540560">
        <w:t xml:space="preserve"> </w:t>
      </w:r>
      <w:r w:rsidR="00EF0ABD" w:rsidRPr="00540560">
        <w:t>одномандатному</w:t>
      </w:r>
      <w:r w:rsidRPr="00540560">
        <w:t xml:space="preserve"> избир</w:t>
      </w:r>
      <w:r w:rsidRPr="00540560">
        <w:t>а</w:t>
      </w:r>
      <w:r w:rsidRPr="00540560">
        <w:t>тельному округу.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>Гражданин Российской Федерации, который достигнет на день голосования возраста 18 лет, вправе участвовать в предусмотренных Областным законом и проводимых законными методами других избирательных дейс</w:t>
      </w:r>
      <w:r w:rsidRPr="00540560">
        <w:t>т</w:t>
      </w:r>
      <w:r w:rsidRPr="00540560">
        <w:t>виях.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 xml:space="preserve">Не имеют права избирать депутатов представительного органа муниципального образования граждане Российской Федерации, признанные судом недееспособными или содержащиеся в местах лишения свободы </w:t>
      </w:r>
      <w:r w:rsidR="005424D8" w:rsidRPr="00540560">
        <w:br/>
      </w:r>
      <w:r w:rsidRPr="00540560">
        <w:t>по пригов</w:t>
      </w:r>
      <w:r w:rsidRPr="00540560">
        <w:t>о</w:t>
      </w:r>
      <w:r w:rsidRPr="00540560">
        <w:t>ру суда.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Участие органов государственной власти, органов местного самоуправления, органов управления организаций независимо от формы собственности, учреждений, членов комиссий с правом решающего голоса </w:t>
      </w:r>
      <w:r w:rsidR="005424D8" w:rsidRPr="00540560">
        <w:br/>
      </w:r>
      <w:r w:rsidRPr="00540560">
        <w:t>в сборе подписей, равно как и принуждение избирателей в процессе сбора подписей и их вознаграждение за внесение подписи, не допускаются. Сбор подписей на рабочих местах, в процессе и в местах выдачи заработной платы, пенсий, пособий, стипендий, иных социальных выплат, а также при ок</w:t>
      </w:r>
      <w:r w:rsidRPr="00540560">
        <w:t>а</w:t>
      </w:r>
      <w:r w:rsidRPr="00540560">
        <w:t xml:space="preserve">зании благотворительной помощи запрещается. Подписи, собранные </w:t>
      </w:r>
      <w:r w:rsidR="005424D8" w:rsidRPr="00540560">
        <w:br/>
      </w:r>
      <w:r w:rsidRPr="00540560">
        <w:t>с нарушением полож</w:t>
      </w:r>
      <w:r w:rsidRPr="00540560">
        <w:t>е</w:t>
      </w:r>
      <w:r w:rsidRPr="00540560">
        <w:t>ний настоящего пункта, являются недействительными</w:t>
      </w:r>
      <w:r w:rsidR="000F3210" w:rsidRPr="00540560">
        <w:t>.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lastRenderedPageBreak/>
        <w:t xml:space="preserve">Право сбора подписей избирателей принадлежит гражданину Российской Федерации, достигшему к моменту сбора подписей возраста 18 лет и не признанному судом недееспособным. Кандидат может заключить </w:t>
      </w:r>
      <w:r w:rsidR="005424D8" w:rsidRPr="00540560">
        <w:br/>
      </w:r>
      <w:r w:rsidRPr="00540560">
        <w:t>с лицом, осуществляющим сбор подписей избирателей, договор о сборе подписей. Оплата этой работы осуществляется только из средств избирательн</w:t>
      </w:r>
      <w:r w:rsidRPr="00540560">
        <w:t>о</w:t>
      </w:r>
      <w:r w:rsidRPr="00540560">
        <w:t>го фонда</w:t>
      </w:r>
      <w:r w:rsidR="00525905" w:rsidRPr="00540560">
        <w:t xml:space="preserve"> кандидата</w:t>
      </w:r>
      <w:r w:rsidRPr="00540560">
        <w:t>.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>Сбор подписей избирателей в поддержку выдвижения (самовыдвижения) кандидат</w:t>
      </w:r>
      <w:r w:rsidR="005424D8" w:rsidRPr="00540560">
        <w:t>а</w:t>
      </w:r>
      <w:r w:rsidRPr="00540560">
        <w:t xml:space="preserve"> в депутаты </w:t>
      </w:r>
      <w:r w:rsidR="00767601">
        <w:t>Волгодонской</w:t>
      </w:r>
      <w:r w:rsidR="00EF0ABD" w:rsidRPr="00540560">
        <w:t xml:space="preserve"> городской Думы седьмого </w:t>
      </w:r>
      <w:r w:rsidRPr="00540560">
        <w:t xml:space="preserve">созыва производится на подписных листах, которые изготавливаются и оформляются по форме согласно приложению 8 </w:t>
      </w:r>
      <w:r w:rsidR="005424D8" w:rsidRPr="00540560">
        <w:br/>
      </w:r>
      <w:r w:rsidRPr="00540560">
        <w:t>к Федеральному закону.</w:t>
      </w:r>
    </w:p>
    <w:p w:rsidR="00C91603" w:rsidRPr="00540560" w:rsidRDefault="00C91603" w:rsidP="00C91603">
      <w:pPr>
        <w:pStyle w:val="14-1"/>
        <w:tabs>
          <w:tab w:val="left" w:pos="1134"/>
        </w:tabs>
        <w:suppressAutoHyphens/>
        <w:spacing w:line="276" w:lineRule="auto"/>
      </w:pPr>
      <w:r w:rsidRPr="00540560">
        <w:t xml:space="preserve">Образцы заполнения подписных листов в части, касающейся указания наименования представительного органа муниципального образования, наименования и (или) номера избирательного округа, утверждаются Территориальной избирательной комиссией города </w:t>
      </w:r>
      <w:r w:rsidR="00767601">
        <w:t>Волгодонск</w:t>
      </w:r>
      <w:r w:rsidRPr="00540560">
        <w:t>.</w:t>
      </w:r>
    </w:p>
    <w:p w:rsidR="00C91603" w:rsidRPr="00540560" w:rsidRDefault="00C91603" w:rsidP="00C91603">
      <w:pPr>
        <w:pStyle w:val="14-1"/>
        <w:tabs>
          <w:tab w:val="left" w:pos="1134"/>
        </w:tabs>
        <w:suppressAutoHyphens/>
        <w:spacing w:line="276" w:lineRule="auto"/>
      </w:pPr>
      <w:r w:rsidRPr="00540560">
        <w:t>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>Подписные листы должны изготавливаться за счет средств избирательного фонда</w:t>
      </w:r>
      <w:r w:rsidR="00525905" w:rsidRPr="00540560">
        <w:t xml:space="preserve"> кандидата</w:t>
      </w:r>
      <w:r w:rsidRPr="00540560">
        <w:t>.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proofErr w:type="gramStart"/>
      <w:r w:rsidRPr="00540560">
        <w:t>Если у кандидата, данные которого указываются в подписном листе, имелась или имеется судимость, дополнительно в подписном листе указываются сведения о судимости кандидата – сведения о когда-либо имевшихся судимост</w:t>
      </w:r>
      <w:r w:rsidR="00C04D06" w:rsidRPr="00540560">
        <w:t xml:space="preserve">ях с указанием номера (номеров) и части (частей), пункта (пунктов), а также </w:t>
      </w:r>
      <w:r w:rsidRPr="00540560">
        <w:t>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</w:t>
      </w:r>
      <w:proofErr w:type="gramEnd"/>
      <w:r w:rsidRPr="00540560">
        <w:t xml:space="preserve">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</w:t>
      </w:r>
      <w:r w:rsidR="00C04D06" w:rsidRPr="00540560">
        <w:t xml:space="preserve"> </w:t>
      </w:r>
      <w:r w:rsidRPr="00540560">
        <w:t>с указанными законодательными актами за деяния, признаваемые преступлением действующим Уголовным к</w:t>
      </w:r>
      <w:r w:rsidRPr="00540560">
        <w:t>о</w:t>
      </w:r>
      <w:r w:rsidRPr="00540560">
        <w:t>дексом Российской Федерации.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proofErr w:type="gramStart"/>
      <w:r w:rsidRPr="00540560">
        <w:t>Если кандидат, сведения о котором содержатся в подписном листе, в заявлении о согласии баллотироваться в соответствии с пунктом 2 ст</w:t>
      </w:r>
      <w:r w:rsidRPr="00540560">
        <w:t>а</w:t>
      </w:r>
      <w:r w:rsidRPr="00540560">
        <w:t>тьи 33 Федерального закона</w:t>
      </w:r>
      <w:r w:rsidR="00C91603" w:rsidRPr="00540560">
        <w:t>, частью 3 статьи 21 Областного закона</w:t>
      </w:r>
      <w:r w:rsidRPr="00540560">
        <w:t xml:space="preserve"> указал свою принадлежность к политической партии, либо иному общественному объединению и свой статус в данной политической партии, либо данном </w:t>
      </w:r>
      <w:r w:rsidRPr="00540560">
        <w:lastRenderedPageBreak/>
        <w:t>общественном объединении, сведения</w:t>
      </w:r>
      <w:r w:rsidR="00C91603" w:rsidRPr="00540560">
        <w:t xml:space="preserve"> </w:t>
      </w:r>
      <w:r w:rsidRPr="00540560">
        <w:t>об этом указываются в подписном листе.</w:t>
      </w:r>
      <w:proofErr w:type="gramEnd"/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Избиратель ставит в подписном листе свою подпись и дату ее внесения, а также указывает свои фамилию, имя, отчество, год рождения </w:t>
      </w:r>
      <w:r w:rsidR="005424D8" w:rsidRPr="00540560">
        <w:br/>
      </w:r>
      <w:r w:rsidRPr="00540560">
        <w:t>(в возрасте 18 лет на день голосования – дополнительно число и месяц рождения), адрес места жительства, серию, номер паспорта или документа, зам</w:t>
      </w:r>
      <w:r w:rsidRPr="00540560">
        <w:t>е</w:t>
      </w:r>
      <w:r w:rsidRPr="00540560">
        <w:t>няющего паспорт гражданина.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proofErr w:type="gramStart"/>
      <w:r w:rsidRPr="00540560">
        <w:t xml:space="preserve">Адрес места жительства может не содержать каких-либо </w:t>
      </w:r>
      <w:r w:rsidR="005424D8" w:rsidRPr="00540560">
        <w:br/>
      </w:r>
      <w:r w:rsidRPr="00540560">
        <w:t xml:space="preserve">из указанных в </w:t>
      </w:r>
      <w:hyperlink r:id="rId9" w:history="1">
        <w:r w:rsidRPr="00540560">
          <w:t>подпункте 5 статьи 2</w:t>
        </w:r>
      </w:hyperlink>
      <w:r w:rsidRPr="00540560">
        <w:t xml:space="preserve"> Федерального закона реквизитов (наименование субъекта Российской Федерации, района, города, иного населенного пункта, улицы, номера дома и квартиры) в случае, если это </w:t>
      </w:r>
      <w:r w:rsidR="005424D8" w:rsidRPr="00540560">
        <w:br/>
      </w:r>
      <w:r w:rsidRPr="00540560">
        <w:t>не препятствует его однозначному восприятию с учетом фактических особенностей места жительства избирателя</w:t>
      </w:r>
      <w:r w:rsidR="005424D8" w:rsidRPr="00540560">
        <w:t>.</w:t>
      </w:r>
      <w:proofErr w:type="gramEnd"/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>Данные об избирателе, ставящем в подписном листе сво</w:t>
      </w:r>
      <w:r w:rsidR="00192832" w:rsidRPr="00540560">
        <w:t>и фамилию, имя, отчество,</w:t>
      </w:r>
      <w:r w:rsidRPr="00540560">
        <w:t xml:space="preserve"> подпись и дату ее внесения, могут вноситься в подписной лист по просьбе избирателя лицом, осуществляющим сбор подписей в поддержку выдвижения кандидата. Указанные данные вносятся только рукописным способом, при этом испол</w:t>
      </w:r>
      <w:r w:rsidRPr="00540560">
        <w:t>ь</w:t>
      </w:r>
      <w:r w:rsidRPr="00540560">
        <w:t>зование карандаш</w:t>
      </w:r>
      <w:r w:rsidR="008671F1" w:rsidRPr="00540560">
        <w:t>а</w:t>
      </w:r>
      <w:r w:rsidRPr="00540560">
        <w:t xml:space="preserve"> не допускается.</w:t>
      </w:r>
    </w:p>
    <w:p w:rsidR="007E70FE" w:rsidRPr="00540560" w:rsidRDefault="00192832" w:rsidP="000362FD">
      <w:pPr>
        <w:pStyle w:val="14-1"/>
        <w:suppressAutoHyphens/>
        <w:spacing w:line="276" w:lineRule="auto"/>
      </w:pPr>
      <w:r w:rsidRPr="00540560">
        <w:t xml:space="preserve">Фамилию, имя, отчество, подпись </w:t>
      </w:r>
      <w:r w:rsidR="007E70FE" w:rsidRPr="00540560">
        <w:t>и дату ее внесения избиратель ставит собственноручно.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proofErr w:type="gramStart"/>
      <w:r w:rsidRPr="00540560">
        <w:t>Если избиратель является инвалидом и в связи с этим не имеет возможности самостоятельно поставить в подписном листе сво</w:t>
      </w:r>
      <w:r w:rsidR="00192832" w:rsidRPr="00540560">
        <w:t>и фамилию, имя, отчество,</w:t>
      </w:r>
      <w:r w:rsidRPr="00540560">
        <w:t xml:space="preserve"> подпись</w:t>
      </w:r>
      <w:r w:rsidR="00192832" w:rsidRPr="00540560">
        <w:t xml:space="preserve"> </w:t>
      </w:r>
      <w:r w:rsidRPr="00540560">
        <w:t>и дату ее внесения, он вправе воспользоваться для этого помощью другого избирателя, не являющегося членом избирательной комиссии, кандидатом, уполномоченным представителем избирательного объединения, уполномоченным предс</w:t>
      </w:r>
      <w:bookmarkStart w:id="0" w:name="_GoBack"/>
      <w:bookmarkEnd w:id="0"/>
      <w:r w:rsidRPr="00540560">
        <w:t>тавит</w:t>
      </w:r>
      <w:r w:rsidRPr="00540560">
        <w:t>е</w:t>
      </w:r>
      <w:r w:rsidRPr="00540560">
        <w:t>лем по финансовым вопросам, доверенным лицом кандидата, избирательного объединения.</w:t>
      </w:r>
      <w:proofErr w:type="gramEnd"/>
      <w:r w:rsidRPr="00540560">
        <w:t xml:space="preserve"> При этом фамилия, имя, отчество, серия и номер паспорта или документа, заменяющего паспорт гражданина, лица, ок</w:t>
      </w:r>
      <w:r w:rsidRPr="00540560">
        <w:t>а</w:t>
      </w:r>
      <w:r w:rsidRPr="00540560">
        <w:t>зывающего помощь избирателю, должны быть указаны в графе, где проста</w:t>
      </w:r>
      <w:r w:rsidRPr="00540560">
        <w:t>в</w:t>
      </w:r>
      <w:r w:rsidRPr="00540560">
        <w:t xml:space="preserve">ляется подпись. 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Избиратель вправе ставить подпись в поддержку выдвижения нескольких кандидатов по своему </w:t>
      </w:r>
      <w:r w:rsidR="008671F1" w:rsidRPr="00540560">
        <w:t xml:space="preserve">одномандатному </w:t>
      </w:r>
      <w:r w:rsidRPr="00540560">
        <w:t>избирательному округу, но только один раз в поддержку одного и того же кандидата.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Каждый подписной лист должен быть заверен подписью лица, осуществлявшего сбор подписей избирателей. </w:t>
      </w:r>
      <w:proofErr w:type="gramStart"/>
      <w:r w:rsidRPr="00540560">
        <w:t>При заверении подписного ли</w:t>
      </w:r>
      <w:r w:rsidRPr="00540560">
        <w:t>с</w:t>
      </w:r>
      <w:r w:rsidRPr="00540560">
        <w:t xml:space="preserve">та лицо, осуществлявшее сбор подписей избирателей, собственноручно указывает свои фамилию, имя и отчество, дату рождения, адрес места жительства, серию, номер и дату выдачи паспорта или документа, </w:t>
      </w:r>
      <w:r w:rsidRPr="00540560">
        <w:lastRenderedPageBreak/>
        <w:t>заменяющего паспорт гражданина, наименование или код выдавшего его органа, а также ставит свою подпись и дату ее внесения.</w:t>
      </w:r>
      <w:proofErr w:type="gramEnd"/>
      <w:r w:rsidRPr="00540560">
        <w:t xml:space="preserve"> </w:t>
      </w:r>
      <w:proofErr w:type="gramStart"/>
      <w:r w:rsidRPr="00540560">
        <w:t>Адрес места жительства может не содержать каких-либо из указанных в подпункте 5 статьи 2 Федерального закона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 лица, осуществляющего сбор подписей избирателей.</w:t>
      </w:r>
      <w:proofErr w:type="gramEnd"/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Каждый подписной лист с подписями избирателей в поддержку выдвижения (самовыдвижения) кандидата должен быть заверен кандидатом. При заверении подписного листа кандидат напротив </w:t>
      </w:r>
      <w:proofErr w:type="gramStart"/>
      <w:r w:rsidRPr="00540560">
        <w:t>своих</w:t>
      </w:r>
      <w:proofErr w:type="gramEnd"/>
      <w:r w:rsidRPr="00540560">
        <w:t xml:space="preserve"> фамилии, имени </w:t>
      </w:r>
      <w:r w:rsidR="005B42DD" w:rsidRPr="00540560">
        <w:t>и отчества собственноручно стави</w:t>
      </w:r>
      <w:r w:rsidRPr="00540560">
        <w:t>т свою подпись и дату ее внесения.</w:t>
      </w:r>
    </w:p>
    <w:p w:rsidR="00762262" w:rsidRPr="00540560" w:rsidRDefault="007E70FE" w:rsidP="00382B97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По завершении сбора подписей </w:t>
      </w:r>
      <w:r w:rsidR="00382B97" w:rsidRPr="00540560">
        <w:t xml:space="preserve">избирателей </w:t>
      </w:r>
      <w:r w:rsidRPr="00540560">
        <w:t xml:space="preserve">подписные листы </w:t>
      </w:r>
      <w:r w:rsidR="005424D8" w:rsidRPr="00540560">
        <w:br/>
      </w:r>
      <w:r w:rsidRPr="00540560">
        <w:t>с подписями избирателей брошюруются в папк</w:t>
      </w:r>
      <w:r w:rsidR="008671F1" w:rsidRPr="00540560">
        <w:t>и</w:t>
      </w:r>
      <w:r w:rsidR="004D05D0" w:rsidRPr="00540560">
        <w:t xml:space="preserve"> (не более 100 листов</w:t>
      </w:r>
      <w:r w:rsidR="008671F1" w:rsidRPr="00540560">
        <w:t xml:space="preserve"> в одной папке</w:t>
      </w:r>
      <w:r w:rsidR="004D05D0" w:rsidRPr="00540560">
        <w:t>)</w:t>
      </w:r>
      <w:r w:rsidR="008671F1" w:rsidRPr="00540560">
        <w:t>. В случае наличия нескольких папок рекомендуется формиро</w:t>
      </w:r>
      <w:r w:rsidR="00762262" w:rsidRPr="00540560">
        <w:t>вать их таким образом, чтобы ка</w:t>
      </w:r>
      <w:r w:rsidR="008671F1" w:rsidRPr="00540560">
        <w:t>ждая папка содержала приблизительно оди</w:t>
      </w:r>
      <w:r w:rsidR="00762262" w:rsidRPr="00540560">
        <w:t>н</w:t>
      </w:r>
      <w:r w:rsidR="008671F1" w:rsidRPr="00540560">
        <w:t>аковое</w:t>
      </w:r>
      <w:r w:rsidR="00762262" w:rsidRPr="00540560">
        <w:t xml:space="preserve"> количество подписей.</w:t>
      </w:r>
    </w:p>
    <w:p w:rsidR="007E70FE" w:rsidRPr="00540560" w:rsidRDefault="00382B97" w:rsidP="00382B97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 </w:t>
      </w:r>
      <w:r w:rsidR="00762262" w:rsidRPr="00540560">
        <w:t>Подписные листы помещаются в</w:t>
      </w:r>
      <w:r w:rsidR="007E70FE" w:rsidRPr="00540560">
        <w:t xml:space="preserve"> </w:t>
      </w:r>
      <w:r w:rsidRPr="00540560">
        <w:t>плотн</w:t>
      </w:r>
      <w:r w:rsidR="00762262" w:rsidRPr="00540560">
        <w:t>ую</w:t>
      </w:r>
      <w:r w:rsidR="007E70FE" w:rsidRPr="00540560">
        <w:t xml:space="preserve"> обложк</w:t>
      </w:r>
      <w:r w:rsidR="00762262" w:rsidRPr="00540560">
        <w:t>у</w:t>
      </w:r>
      <w:r w:rsidR="007E70FE" w:rsidRPr="00540560">
        <w:t xml:space="preserve"> и прошиваются нитью (шнуром, шпагатом) вместе с обложкой. Прошивание осуществляется таким образом, чтобы полностью были видны все внесенные данные. Концы прошивочной нити (шнура, шпагата) выводятся</w:t>
      </w:r>
      <w:r w:rsidR="004D05D0" w:rsidRPr="00540560">
        <w:t xml:space="preserve"> </w:t>
      </w:r>
      <w:r w:rsidR="007E70FE" w:rsidRPr="00540560">
        <w:t>на оборотную сторону обложки, фиксируются наклеиванием бумажной накладки (круглой, квадратной, прямоугольной или иной формы), на кот</w:t>
      </w:r>
      <w:r w:rsidR="005424D8" w:rsidRPr="00540560">
        <w:t>орой ставится подпись кандидата</w:t>
      </w:r>
      <w:r w:rsidR="007E70FE" w:rsidRPr="00540560">
        <w:t>.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>Рукописным способом осуществляется сквозная нумерация подписных листов</w:t>
      </w:r>
      <w:r w:rsidR="00762262" w:rsidRPr="00540560">
        <w:t xml:space="preserve"> в пределах каждой папки (в правом нижнем углу)</w:t>
      </w:r>
      <w:r w:rsidRPr="00540560">
        <w:t>.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На лицевой стороне обложки </w:t>
      </w:r>
      <w:r w:rsidR="00762262" w:rsidRPr="00540560">
        <w:t xml:space="preserve">каждой </w:t>
      </w:r>
      <w:r w:rsidRPr="00540560">
        <w:t>папки указываются следующие данные: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>наименование выборов;</w:t>
      </w:r>
    </w:p>
    <w:p w:rsidR="007E70FE" w:rsidRPr="00540560" w:rsidRDefault="00762262" w:rsidP="000362FD">
      <w:pPr>
        <w:pStyle w:val="14-1"/>
        <w:suppressAutoHyphens/>
        <w:spacing w:line="276" w:lineRule="auto"/>
      </w:pPr>
      <w:r w:rsidRPr="00540560">
        <w:t xml:space="preserve">наименование и (или) </w:t>
      </w:r>
      <w:r w:rsidR="007E70FE" w:rsidRPr="00540560">
        <w:t>номер избирательного округа;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>фамилия, имя, отчество кандидата;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>номер папки;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>количество подписных листов в папке;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>количество подписей избирателей в папке.</w:t>
      </w:r>
    </w:p>
    <w:p w:rsidR="007E70FE" w:rsidRPr="00540560" w:rsidRDefault="007E70FE" w:rsidP="00CB6DC1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После окончания сбора подписей кандидат подсчитывает общее число собранных подписей избирателей и составляет протокол об итогах сбора подписей </w:t>
      </w:r>
      <w:r w:rsidR="00382B97" w:rsidRPr="00540560">
        <w:t xml:space="preserve">избирателей </w:t>
      </w:r>
      <w:r w:rsidRPr="00540560">
        <w:t xml:space="preserve">по форме, установленной </w:t>
      </w:r>
      <w:r w:rsidR="00382B97" w:rsidRPr="00540560">
        <w:t>Комиссией</w:t>
      </w:r>
      <w:r w:rsidRPr="00540560">
        <w:t>.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lastRenderedPageBreak/>
        <w:t>При подсчете не учитываются подписи</w:t>
      </w:r>
      <w:r w:rsidR="004B22AA" w:rsidRPr="00540560">
        <w:t xml:space="preserve"> избирателей</w:t>
      </w:r>
      <w:r w:rsidRPr="00540560">
        <w:t>, исключенные (вычеркнутые) лицами, заверяющими подписные листы, если это специально оговорено ими в подписном листе или в протоколе об итогах сбора подписей</w:t>
      </w:r>
      <w:r w:rsidR="004B22AA" w:rsidRPr="00540560">
        <w:t xml:space="preserve"> избирателей</w:t>
      </w:r>
      <w:r w:rsidRPr="00540560">
        <w:t>.</w:t>
      </w:r>
    </w:p>
    <w:p w:rsidR="007E70FE" w:rsidRPr="00540560" w:rsidRDefault="007E70FE" w:rsidP="000362FD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В протоколе об итогах сбора подписей </w:t>
      </w:r>
      <w:r w:rsidR="004B22AA" w:rsidRPr="00540560">
        <w:t xml:space="preserve">избирателей </w:t>
      </w:r>
      <w:r w:rsidRPr="00540560">
        <w:t>должны содержаться следующие сведения: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>наименование выборов;</w:t>
      </w:r>
    </w:p>
    <w:p w:rsidR="007E70FE" w:rsidRPr="00540560" w:rsidRDefault="00762262" w:rsidP="000362FD">
      <w:pPr>
        <w:pStyle w:val="14-1"/>
        <w:suppressAutoHyphens/>
        <w:spacing w:line="276" w:lineRule="auto"/>
      </w:pPr>
      <w:r w:rsidRPr="00540560">
        <w:t xml:space="preserve">наименование и (или) номер </w:t>
      </w:r>
      <w:r w:rsidR="007E70FE" w:rsidRPr="00540560">
        <w:t>избирательного округа;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>фамилия, имя, отчество кандидата;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 xml:space="preserve">по каждой папке с подписными листами – номер папки, количество </w:t>
      </w:r>
      <w:r w:rsidR="002A4688" w:rsidRPr="00540560">
        <w:t xml:space="preserve">подписных </w:t>
      </w:r>
      <w:r w:rsidRPr="00540560">
        <w:t xml:space="preserve">листов в папке, количество подписей </w:t>
      </w:r>
      <w:r w:rsidR="00E67178" w:rsidRPr="00540560">
        <w:t xml:space="preserve">избирателей </w:t>
      </w:r>
      <w:r w:rsidR="004C066D" w:rsidRPr="00540560">
        <w:br/>
      </w:r>
      <w:r w:rsidRPr="00540560">
        <w:t>в папке;</w:t>
      </w:r>
    </w:p>
    <w:p w:rsidR="007E70FE" w:rsidRPr="00540560" w:rsidRDefault="007E70FE" w:rsidP="000362FD">
      <w:pPr>
        <w:pStyle w:val="14-1"/>
        <w:suppressAutoHyphens/>
        <w:spacing w:line="276" w:lineRule="auto"/>
      </w:pPr>
      <w:r w:rsidRPr="00540560">
        <w:t>общее количество папок, подписных листов, подписей</w:t>
      </w:r>
      <w:r w:rsidR="00E67178" w:rsidRPr="00540560">
        <w:t xml:space="preserve"> избирателей</w:t>
      </w:r>
      <w:r w:rsidRPr="00540560">
        <w:t xml:space="preserve"> </w:t>
      </w:r>
      <w:r w:rsidR="004C066D" w:rsidRPr="00540560">
        <w:br/>
      </w:r>
      <w:r w:rsidRPr="00540560">
        <w:t>во всех папках.</w:t>
      </w:r>
    </w:p>
    <w:p w:rsidR="007E70FE" w:rsidRPr="00540560" w:rsidRDefault="007E70FE" w:rsidP="000362FD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>В протокол</w:t>
      </w:r>
      <w:r w:rsidR="001C65CE" w:rsidRPr="00540560">
        <w:t>е</w:t>
      </w:r>
      <w:r w:rsidRPr="00540560">
        <w:t xml:space="preserve"> </w:t>
      </w:r>
      <w:r w:rsidR="001C65CE" w:rsidRPr="00540560">
        <w:t xml:space="preserve">об итогах сбора подписей избирателей может быть оговорено </w:t>
      </w:r>
      <w:r w:rsidRPr="00540560">
        <w:t>исключен</w:t>
      </w:r>
      <w:r w:rsidR="001C65CE" w:rsidRPr="00540560">
        <w:t>ие</w:t>
      </w:r>
      <w:r w:rsidRPr="00540560">
        <w:t xml:space="preserve"> (вычерк</w:t>
      </w:r>
      <w:r w:rsidR="001C65CE" w:rsidRPr="00540560">
        <w:t>ивание</w:t>
      </w:r>
      <w:r w:rsidRPr="00540560">
        <w:t xml:space="preserve">) </w:t>
      </w:r>
      <w:r w:rsidR="001C65CE" w:rsidRPr="00540560">
        <w:t xml:space="preserve">в подписных листах </w:t>
      </w:r>
      <w:r w:rsidRPr="00540560">
        <w:t>подпис</w:t>
      </w:r>
      <w:r w:rsidR="001C65CE" w:rsidRPr="00540560">
        <w:t>ей</w:t>
      </w:r>
      <w:r w:rsidRPr="00540560">
        <w:t xml:space="preserve"> </w:t>
      </w:r>
      <w:r w:rsidR="004B22AA" w:rsidRPr="00540560">
        <w:t xml:space="preserve">избирателей </w:t>
      </w:r>
      <w:r w:rsidRPr="00540560">
        <w:t xml:space="preserve">– по каждой подписи указывается: номер папки с подписными листами, </w:t>
      </w:r>
      <w:r w:rsidR="00AD0861" w:rsidRPr="00540560">
        <w:t xml:space="preserve">номер </w:t>
      </w:r>
      <w:r w:rsidRPr="00540560">
        <w:t xml:space="preserve">подписного листа в этой папке, </w:t>
      </w:r>
      <w:r w:rsidR="00AD0861" w:rsidRPr="00540560">
        <w:t xml:space="preserve">номер подписи </w:t>
      </w:r>
      <w:r w:rsidRPr="00540560">
        <w:t>в этом подписном листе.</w:t>
      </w:r>
    </w:p>
    <w:p w:rsidR="007E70FE" w:rsidRPr="00540560" w:rsidRDefault="007E70FE" w:rsidP="000362FD">
      <w:pPr>
        <w:pStyle w:val="14-1"/>
        <w:numPr>
          <w:ilvl w:val="1"/>
          <w:numId w:val="16"/>
        </w:numPr>
        <w:tabs>
          <w:tab w:val="left" w:pos="1134"/>
        </w:tabs>
        <w:suppressAutoHyphens/>
        <w:spacing w:line="276" w:lineRule="auto"/>
        <w:ind w:left="0" w:firstLine="709"/>
      </w:pPr>
      <w:r w:rsidRPr="00540560">
        <w:t xml:space="preserve">Протокол </w:t>
      </w:r>
      <w:r w:rsidR="001C65CE" w:rsidRPr="00540560">
        <w:t xml:space="preserve">об итогах сбора подписей избирателей </w:t>
      </w:r>
      <w:r w:rsidRPr="00540560">
        <w:t>подписывается кандидатом.</w:t>
      </w:r>
    </w:p>
    <w:p w:rsidR="007E70FE" w:rsidRPr="00540560" w:rsidRDefault="007E70FE" w:rsidP="00E2213C">
      <w:pPr>
        <w:tabs>
          <w:tab w:val="left" w:pos="1134"/>
        </w:tabs>
        <w:suppressAutoHyphens/>
      </w:pPr>
    </w:p>
    <w:p w:rsidR="00A42E09" w:rsidRPr="00540560" w:rsidRDefault="00E54088" w:rsidP="007E70F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  <w:r w:rsidRPr="00540560">
        <w:rPr>
          <w:kern w:val="28"/>
        </w:rPr>
        <w:tab/>
      </w:r>
    </w:p>
    <w:sectPr w:rsidR="00A42E09" w:rsidRPr="00540560" w:rsidSect="00532C34">
      <w:pgSz w:w="11906" w:h="16838"/>
      <w:pgMar w:top="1134" w:right="850" w:bottom="1134" w:left="1701" w:header="454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EBA" w:rsidRDefault="002B2EBA">
      <w:r>
        <w:separator/>
      </w:r>
    </w:p>
  </w:endnote>
  <w:endnote w:type="continuationSeparator" w:id="0">
    <w:p w:rsidR="002B2EBA" w:rsidRDefault="002B2E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EBA" w:rsidRDefault="002B2EBA">
      <w:r>
        <w:separator/>
      </w:r>
    </w:p>
  </w:footnote>
  <w:footnote w:type="continuationSeparator" w:id="0">
    <w:p w:rsidR="002B2EBA" w:rsidRDefault="002B2E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1F1" w:rsidRDefault="008671F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C13C3">
      <w:rPr>
        <w:rStyle w:val="a6"/>
        <w:noProof/>
      </w:rPr>
      <w:t>6</w:t>
    </w:r>
    <w:r>
      <w:rPr>
        <w:rStyle w:val="a6"/>
      </w:rPr>
      <w:fldChar w:fldCharType="end"/>
    </w:r>
  </w:p>
  <w:p w:rsidR="008671F1" w:rsidRDefault="00867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1"/>
  </w:num>
  <w:num w:numId="8">
    <w:abstractNumId w:val="4"/>
  </w:num>
  <w:num w:numId="9">
    <w:abstractNumId w:val="6"/>
  </w:num>
  <w:num w:numId="10">
    <w:abstractNumId w:val="7"/>
  </w:num>
  <w:num w:numId="11">
    <w:abstractNumId w:val="3"/>
  </w:num>
  <w:num w:numId="12">
    <w:abstractNumId w:val="5"/>
  </w:num>
  <w:num w:numId="13">
    <w:abstractNumId w:val="13"/>
  </w:num>
  <w:num w:numId="14">
    <w:abstractNumId w:val="2"/>
  </w:num>
  <w:num w:numId="15">
    <w:abstractNumId w:val="9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attachedTemplate r:id="rId1"/>
  <w:stylePaneFormatFilter w:val="3F01"/>
  <w:defaultTabStop w:val="709"/>
  <w:autoHyphenation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21A4A"/>
    <w:rsid w:val="00001E84"/>
    <w:rsid w:val="00002DAD"/>
    <w:rsid w:val="00017E40"/>
    <w:rsid w:val="00020BBF"/>
    <w:rsid w:val="000362FD"/>
    <w:rsid w:val="00050009"/>
    <w:rsid w:val="00053CDC"/>
    <w:rsid w:val="000714A8"/>
    <w:rsid w:val="00082882"/>
    <w:rsid w:val="00093290"/>
    <w:rsid w:val="000A6FAB"/>
    <w:rsid w:val="000F3210"/>
    <w:rsid w:val="001032AB"/>
    <w:rsid w:val="00105E4E"/>
    <w:rsid w:val="00111695"/>
    <w:rsid w:val="001134FC"/>
    <w:rsid w:val="00121EAF"/>
    <w:rsid w:val="001459D5"/>
    <w:rsid w:val="00152094"/>
    <w:rsid w:val="00192832"/>
    <w:rsid w:val="001C13C3"/>
    <w:rsid w:val="001C65CE"/>
    <w:rsid w:val="001D11D6"/>
    <w:rsid w:val="00235074"/>
    <w:rsid w:val="00250689"/>
    <w:rsid w:val="00256791"/>
    <w:rsid w:val="00287451"/>
    <w:rsid w:val="00290112"/>
    <w:rsid w:val="002905B5"/>
    <w:rsid w:val="002A3770"/>
    <w:rsid w:val="002A42CA"/>
    <w:rsid w:val="002A4688"/>
    <w:rsid w:val="002A6246"/>
    <w:rsid w:val="002A7E83"/>
    <w:rsid w:val="002B2EBA"/>
    <w:rsid w:val="002C3E43"/>
    <w:rsid w:val="002D79D9"/>
    <w:rsid w:val="002E3EA9"/>
    <w:rsid w:val="002E7FBD"/>
    <w:rsid w:val="003023F7"/>
    <w:rsid w:val="003044E9"/>
    <w:rsid w:val="003051E9"/>
    <w:rsid w:val="00307EE7"/>
    <w:rsid w:val="003120C7"/>
    <w:rsid w:val="00321A4A"/>
    <w:rsid w:val="00326CAD"/>
    <w:rsid w:val="003321B0"/>
    <w:rsid w:val="003366BA"/>
    <w:rsid w:val="00340731"/>
    <w:rsid w:val="00346E51"/>
    <w:rsid w:val="003534E7"/>
    <w:rsid w:val="00353CA0"/>
    <w:rsid w:val="003679AC"/>
    <w:rsid w:val="00370657"/>
    <w:rsid w:val="003710D9"/>
    <w:rsid w:val="00382B97"/>
    <w:rsid w:val="00387133"/>
    <w:rsid w:val="00391BE4"/>
    <w:rsid w:val="00396A07"/>
    <w:rsid w:val="003B185D"/>
    <w:rsid w:val="003D260E"/>
    <w:rsid w:val="003E2C8F"/>
    <w:rsid w:val="003F0E25"/>
    <w:rsid w:val="003F20C6"/>
    <w:rsid w:val="004000CB"/>
    <w:rsid w:val="00404567"/>
    <w:rsid w:val="004106CF"/>
    <w:rsid w:val="004170B4"/>
    <w:rsid w:val="00420FAE"/>
    <w:rsid w:val="004257D9"/>
    <w:rsid w:val="00434F90"/>
    <w:rsid w:val="004450BA"/>
    <w:rsid w:val="0044682F"/>
    <w:rsid w:val="00462BF7"/>
    <w:rsid w:val="00462CB3"/>
    <w:rsid w:val="00480D2E"/>
    <w:rsid w:val="00486A03"/>
    <w:rsid w:val="00491174"/>
    <w:rsid w:val="004A31C6"/>
    <w:rsid w:val="004B22AA"/>
    <w:rsid w:val="004C066D"/>
    <w:rsid w:val="004D05D0"/>
    <w:rsid w:val="004D1475"/>
    <w:rsid w:val="004E7375"/>
    <w:rsid w:val="004F06F4"/>
    <w:rsid w:val="005213BC"/>
    <w:rsid w:val="00525905"/>
    <w:rsid w:val="00530A71"/>
    <w:rsid w:val="00532C34"/>
    <w:rsid w:val="00540560"/>
    <w:rsid w:val="005424D8"/>
    <w:rsid w:val="00562734"/>
    <w:rsid w:val="005837AA"/>
    <w:rsid w:val="00592EB6"/>
    <w:rsid w:val="005A74F2"/>
    <w:rsid w:val="005B17AF"/>
    <w:rsid w:val="005B42DD"/>
    <w:rsid w:val="005F0193"/>
    <w:rsid w:val="005F67D9"/>
    <w:rsid w:val="0060221B"/>
    <w:rsid w:val="00616984"/>
    <w:rsid w:val="006314CE"/>
    <w:rsid w:val="00654BF5"/>
    <w:rsid w:val="00662769"/>
    <w:rsid w:val="00667189"/>
    <w:rsid w:val="0067697E"/>
    <w:rsid w:val="006835BF"/>
    <w:rsid w:val="006A3D95"/>
    <w:rsid w:val="006B653D"/>
    <w:rsid w:val="006D24D1"/>
    <w:rsid w:val="006E43C9"/>
    <w:rsid w:val="00703B86"/>
    <w:rsid w:val="00704669"/>
    <w:rsid w:val="00715E07"/>
    <w:rsid w:val="00723DEA"/>
    <w:rsid w:val="0073327A"/>
    <w:rsid w:val="007406D8"/>
    <w:rsid w:val="00754FCB"/>
    <w:rsid w:val="00755663"/>
    <w:rsid w:val="00762262"/>
    <w:rsid w:val="00767601"/>
    <w:rsid w:val="0077115F"/>
    <w:rsid w:val="0077514C"/>
    <w:rsid w:val="00783B89"/>
    <w:rsid w:val="007925A5"/>
    <w:rsid w:val="007B7CA9"/>
    <w:rsid w:val="007D544D"/>
    <w:rsid w:val="007D5CBB"/>
    <w:rsid w:val="007E5612"/>
    <w:rsid w:val="007E70FE"/>
    <w:rsid w:val="007F71C4"/>
    <w:rsid w:val="00810B1E"/>
    <w:rsid w:val="008256D5"/>
    <w:rsid w:val="00827BCB"/>
    <w:rsid w:val="00843D82"/>
    <w:rsid w:val="00844235"/>
    <w:rsid w:val="0085355D"/>
    <w:rsid w:val="008671F1"/>
    <w:rsid w:val="008970CD"/>
    <w:rsid w:val="008A3AF2"/>
    <w:rsid w:val="008A5687"/>
    <w:rsid w:val="008A6E10"/>
    <w:rsid w:val="008E2251"/>
    <w:rsid w:val="008F3B29"/>
    <w:rsid w:val="00907CC6"/>
    <w:rsid w:val="0094008B"/>
    <w:rsid w:val="009434FC"/>
    <w:rsid w:val="009444CD"/>
    <w:rsid w:val="009826BB"/>
    <w:rsid w:val="009831DB"/>
    <w:rsid w:val="009A311B"/>
    <w:rsid w:val="009B2626"/>
    <w:rsid w:val="009D75D7"/>
    <w:rsid w:val="009E573F"/>
    <w:rsid w:val="00A0324D"/>
    <w:rsid w:val="00A04994"/>
    <w:rsid w:val="00A0758D"/>
    <w:rsid w:val="00A42E09"/>
    <w:rsid w:val="00A468C4"/>
    <w:rsid w:val="00A74446"/>
    <w:rsid w:val="00A90FB6"/>
    <w:rsid w:val="00A9180D"/>
    <w:rsid w:val="00AA7242"/>
    <w:rsid w:val="00AC0898"/>
    <w:rsid w:val="00AC72CF"/>
    <w:rsid w:val="00AD0861"/>
    <w:rsid w:val="00AD303C"/>
    <w:rsid w:val="00B2543B"/>
    <w:rsid w:val="00B27726"/>
    <w:rsid w:val="00B31F5B"/>
    <w:rsid w:val="00B35D46"/>
    <w:rsid w:val="00B373E2"/>
    <w:rsid w:val="00B82675"/>
    <w:rsid w:val="00B82DB8"/>
    <w:rsid w:val="00B84435"/>
    <w:rsid w:val="00B90D2D"/>
    <w:rsid w:val="00B9231A"/>
    <w:rsid w:val="00BB2372"/>
    <w:rsid w:val="00BC02DB"/>
    <w:rsid w:val="00BC5281"/>
    <w:rsid w:val="00BD10B6"/>
    <w:rsid w:val="00BD6DC1"/>
    <w:rsid w:val="00BE0962"/>
    <w:rsid w:val="00BE7844"/>
    <w:rsid w:val="00BF5B24"/>
    <w:rsid w:val="00C04D06"/>
    <w:rsid w:val="00C353BD"/>
    <w:rsid w:val="00C91603"/>
    <w:rsid w:val="00CB3F3C"/>
    <w:rsid w:val="00CB6DC1"/>
    <w:rsid w:val="00CD79BA"/>
    <w:rsid w:val="00D03B85"/>
    <w:rsid w:val="00D12D99"/>
    <w:rsid w:val="00D2303A"/>
    <w:rsid w:val="00D25C65"/>
    <w:rsid w:val="00D712FC"/>
    <w:rsid w:val="00D7336F"/>
    <w:rsid w:val="00D842C5"/>
    <w:rsid w:val="00DA2288"/>
    <w:rsid w:val="00DB6A48"/>
    <w:rsid w:val="00DC3E6F"/>
    <w:rsid w:val="00DE1723"/>
    <w:rsid w:val="00DF616D"/>
    <w:rsid w:val="00E06434"/>
    <w:rsid w:val="00E2213C"/>
    <w:rsid w:val="00E24F51"/>
    <w:rsid w:val="00E264A1"/>
    <w:rsid w:val="00E31DE9"/>
    <w:rsid w:val="00E32DAA"/>
    <w:rsid w:val="00E3569B"/>
    <w:rsid w:val="00E41282"/>
    <w:rsid w:val="00E54088"/>
    <w:rsid w:val="00E67178"/>
    <w:rsid w:val="00E91D54"/>
    <w:rsid w:val="00EA1AF4"/>
    <w:rsid w:val="00EA2249"/>
    <w:rsid w:val="00EC1375"/>
    <w:rsid w:val="00EC40AA"/>
    <w:rsid w:val="00ED3AB0"/>
    <w:rsid w:val="00EF0ABD"/>
    <w:rsid w:val="00F0617D"/>
    <w:rsid w:val="00F124E2"/>
    <w:rsid w:val="00F13BD3"/>
    <w:rsid w:val="00F13C0E"/>
    <w:rsid w:val="00F233DA"/>
    <w:rsid w:val="00F269AA"/>
    <w:rsid w:val="00F37B88"/>
    <w:rsid w:val="00F46A2F"/>
    <w:rsid w:val="00F5397B"/>
    <w:rsid w:val="00F84AC4"/>
    <w:rsid w:val="00F96D68"/>
    <w:rsid w:val="00FC0726"/>
    <w:rsid w:val="00FC4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qFormat/>
    <w:pPr>
      <w:keepNext/>
      <w:tabs>
        <w:tab w:val="right" w:pos="9639"/>
      </w:tabs>
      <w:spacing w:before="60" w:after="60"/>
      <w:outlineLvl w:val="0"/>
    </w:pPr>
    <w:rPr>
      <w:kern w:val="28"/>
      <w:lang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7E70FE"/>
    <w:pPr>
      <w:spacing w:line="360" w:lineRule="auto"/>
      <w:ind w:firstLine="709"/>
      <w:jc w:val="both"/>
    </w:pPr>
  </w:style>
  <w:style w:type="character" w:customStyle="1" w:styleId="10">
    <w:name w:val="Заголовок 1 Знак"/>
    <w:link w:val="1"/>
    <w:rsid w:val="00532C34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1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C79AD3D654216BE344BE0BD41ABCE1FB8813962A1701BC15827580A5F5D7BA1200C405E2763C563SET0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C62C5978-31E4-448F-B669-110EE729D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14</TotalTime>
  <Pages>7</Pages>
  <Words>2040</Words>
  <Characters>11632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13645</CharactersWithSpaces>
  <SharedDoc>false</SharedDoc>
  <HLinks>
    <vt:vector size="6" baseType="variant">
      <vt:variant>
        <vt:i4>2424891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consultantplus://offline/ref=BC79AD3D654216BE344BE0BD41ABCE1FB8813962A1701BC15827580A5F5D7BA1200C405E2763C563SET0J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2019-05-27T12:13:00Z</cp:lastPrinted>
  <dcterms:created xsi:type="dcterms:W3CDTF">2020-07-09T12:04:00Z</dcterms:created>
  <dcterms:modified xsi:type="dcterms:W3CDTF">2020-07-09T12:04:00Z</dcterms:modified>
</cp:coreProperties>
</file>