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68E" w:rsidRPr="00ED668E" w:rsidRDefault="00ED668E" w:rsidP="00ED668E">
      <w:pPr>
        <w:jc w:val="center"/>
        <w:rPr>
          <w:b/>
          <w:sz w:val="32"/>
          <w:szCs w:val="32"/>
        </w:rPr>
      </w:pPr>
      <w:r w:rsidRPr="00ED668E">
        <w:rPr>
          <w:b/>
          <w:sz w:val="32"/>
          <w:szCs w:val="32"/>
        </w:rPr>
        <w:t>ТЕРРИТОРИАЛЬНАЯ ИЗБИРАТЕЛЬНАЯ КОМИССИЯ</w:t>
      </w:r>
    </w:p>
    <w:p w:rsidR="00ED668E" w:rsidRPr="00ED668E" w:rsidRDefault="00ED668E" w:rsidP="00ED668E">
      <w:pPr>
        <w:jc w:val="center"/>
        <w:rPr>
          <w:b/>
          <w:sz w:val="32"/>
          <w:szCs w:val="32"/>
        </w:rPr>
      </w:pPr>
      <w:r w:rsidRPr="00ED668E">
        <w:rPr>
          <w:b/>
          <w:sz w:val="32"/>
          <w:szCs w:val="32"/>
        </w:rPr>
        <w:t>города Волгодонска Ростовской области</w:t>
      </w:r>
    </w:p>
    <w:p w:rsidR="00ED668E" w:rsidRPr="00ED668E" w:rsidRDefault="00ED668E" w:rsidP="00ED668E">
      <w:pPr>
        <w:jc w:val="center"/>
        <w:rPr>
          <w:b/>
          <w:sz w:val="32"/>
          <w:szCs w:val="32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ПОСТАНОВЛЕНИЕ</w:t>
      </w:r>
    </w:p>
    <w:p w:rsidR="00ED668E" w:rsidRPr="00ED668E" w:rsidRDefault="00ED668E" w:rsidP="00ED668E">
      <w:pPr>
        <w:jc w:val="both"/>
        <w:rPr>
          <w:szCs w:val="28"/>
        </w:rPr>
      </w:pPr>
    </w:p>
    <w:p w:rsidR="00ED668E" w:rsidRPr="00ED668E" w:rsidRDefault="00ED668E" w:rsidP="00ED668E">
      <w:pPr>
        <w:jc w:val="both"/>
        <w:rPr>
          <w:szCs w:val="28"/>
        </w:rPr>
      </w:pPr>
      <w:r w:rsidRPr="001D34D5">
        <w:rPr>
          <w:szCs w:val="28"/>
        </w:rPr>
        <w:t>0</w:t>
      </w:r>
      <w:r w:rsidR="003F4A69">
        <w:rPr>
          <w:szCs w:val="28"/>
        </w:rPr>
        <w:t>4</w:t>
      </w:r>
      <w:r w:rsidRPr="001D34D5">
        <w:rPr>
          <w:szCs w:val="28"/>
        </w:rPr>
        <w:t xml:space="preserve"> июля 202</w:t>
      </w:r>
      <w:r w:rsidR="003F4A69">
        <w:rPr>
          <w:szCs w:val="28"/>
        </w:rPr>
        <w:t>2</w:t>
      </w:r>
      <w:r w:rsidRPr="001D34D5">
        <w:rPr>
          <w:szCs w:val="28"/>
        </w:rPr>
        <w:t xml:space="preserve"> года</w:t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Pr="001D34D5">
        <w:rPr>
          <w:szCs w:val="28"/>
        </w:rPr>
        <w:tab/>
      </w:r>
      <w:r w:rsidR="003F4A69">
        <w:rPr>
          <w:szCs w:val="28"/>
        </w:rPr>
        <w:tab/>
      </w:r>
      <w:r w:rsidRPr="001D34D5">
        <w:rPr>
          <w:szCs w:val="28"/>
        </w:rPr>
        <w:t>№</w:t>
      </w:r>
      <w:r w:rsidRPr="00ED668E">
        <w:rPr>
          <w:szCs w:val="28"/>
        </w:rPr>
        <w:t> </w:t>
      </w:r>
      <w:r w:rsidR="003F4A69">
        <w:rPr>
          <w:szCs w:val="28"/>
        </w:rPr>
        <w:t>4</w:t>
      </w:r>
      <w:r w:rsidR="001D34D5">
        <w:rPr>
          <w:szCs w:val="28"/>
        </w:rPr>
        <w:t>9-</w:t>
      </w:r>
      <w:r w:rsidR="003F4A69">
        <w:rPr>
          <w:szCs w:val="28"/>
        </w:rPr>
        <w:t>1</w:t>
      </w:r>
      <w:r w:rsidR="00CE176C">
        <w:rPr>
          <w:szCs w:val="28"/>
        </w:rPr>
        <w:t>1</w:t>
      </w:r>
    </w:p>
    <w:p w:rsidR="00ED668E" w:rsidRPr="00ED668E" w:rsidRDefault="00ED668E" w:rsidP="00ED668E">
      <w:pPr>
        <w:jc w:val="center"/>
        <w:rPr>
          <w:szCs w:val="28"/>
        </w:rPr>
      </w:pPr>
      <w:r w:rsidRPr="00ED668E">
        <w:rPr>
          <w:szCs w:val="28"/>
        </w:rPr>
        <w:t>г. Волгодонск</w:t>
      </w:r>
    </w:p>
    <w:p w:rsidR="002C3E43" w:rsidRDefault="002C3E43" w:rsidP="0070466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809" w:type="dxa"/>
        <w:tblLayout w:type="fixed"/>
        <w:tblLook w:val="0000"/>
      </w:tblPr>
      <w:tblGrid>
        <w:gridCol w:w="6237"/>
      </w:tblGrid>
      <w:tr w:rsidR="00704669" w:rsidTr="00212F98">
        <w:trPr>
          <w:trHeight w:val="1549"/>
        </w:trPr>
        <w:tc>
          <w:tcPr>
            <w:tcW w:w="6237" w:type="dxa"/>
            <w:shd w:val="clear" w:color="auto" w:fill="auto"/>
          </w:tcPr>
          <w:p w:rsidR="00704669" w:rsidRPr="00562734" w:rsidRDefault="00562734" w:rsidP="003F4A69">
            <w:pPr>
              <w:suppressAutoHyphens/>
              <w:jc w:val="both"/>
              <w:rPr>
                <w:b/>
                <w:szCs w:val="28"/>
              </w:rPr>
            </w:pPr>
            <w:r w:rsidRPr="00562734">
              <w:rPr>
                <w:b/>
                <w:szCs w:val="28"/>
              </w:rPr>
              <w:t xml:space="preserve">О </w:t>
            </w:r>
            <w:r w:rsidR="007F4219">
              <w:rPr>
                <w:b/>
                <w:szCs w:val="28"/>
              </w:rPr>
              <w:t>форм</w:t>
            </w:r>
            <w:r w:rsidR="00212F98">
              <w:rPr>
                <w:b/>
                <w:szCs w:val="28"/>
              </w:rPr>
              <w:t>ах</w:t>
            </w:r>
            <w:r w:rsidR="007F4219">
              <w:rPr>
                <w:b/>
                <w:szCs w:val="28"/>
              </w:rPr>
              <w:t xml:space="preserve"> удостоверени</w:t>
            </w:r>
            <w:r w:rsidR="009C1249">
              <w:rPr>
                <w:b/>
                <w:szCs w:val="28"/>
              </w:rPr>
              <w:t>й</w:t>
            </w:r>
            <w:r w:rsidR="007F4219">
              <w:rPr>
                <w:b/>
                <w:szCs w:val="28"/>
              </w:rPr>
              <w:t xml:space="preserve"> </w:t>
            </w:r>
            <w:r w:rsidR="00994015">
              <w:rPr>
                <w:b/>
                <w:szCs w:val="28"/>
              </w:rPr>
              <w:t xml:space="preserve">зарегистрированного </w:t>
            </w:r>
            <w:r w:rsidR="007F4219">
              <w:rPr>
                <w:b/>
                <w:szCs w:val="28"/>
              </w:rPr>
              <w:t>кандида</w:t>
            </w:r>
            <w:r w:rsidR="00212F98">
              <w:rPr>
                <w:b/>
                <w:szCs w:val="28"/>
              </w:rPr>
              <w:t>та</w:t>
            </w:r>
            <w:r w:rsidR="009E779D">
              <w:rPr>
                <w:b/>
                <w:szCs w:val="28"/>
              </w:rPr>
              <w:t xml:space="preserve"> в депутаты</w:t>
            </w:r>
            <w:r w:rsidR="007F4219">
              <w:rPr>
                <w:b/>
                <w:szCs w:val="28"/>
              </w:rPr>
              <w:t>, членов избирательных комиссий с правом совещательного голоса</w:t>
            </w:r>
            <w:r w:rsidR="00CF008B">
              <w:rPr>
                <w:b/>
                <w:szCs w:val="28"/>
              </w:rPr>
              <w:t>, доверенных лиц</w:t>
            </w:r>
            <w:r w:rsidRPr="00562734">
              <w:rPr>
                <w:b/>
                <w:szCs w:val="28"/>
              </w:rPr>
              <w:t xml:space="preserve"> </w:t>
            </w:r>
            <w:r w:rsidR="00212F98">
              <w:rPr>
                <w:b/>
                <w:szCs w:val="28"/>
              </w:rPr>
              <w:t>кандидат</w:t>
            </w:r>
            <w:r w:rsidR="00776D9F">
              <w:rPr>
                <w:b/>
                <w:szCs w:val="28"/>
              </w:rPr>
              <w:t>а</w:t>
            </w:r>
            <w:r w:rsidR="00212F98">
              <w:rPr>
                <w:b/>
                <w:szCs w:val="28"/>
              </w:rPr>
              <w:t>, избирательн</w:t>
            </w:r>
            <w:r w:rsidR="00776D9F">
              <w:rPr>
                <w:b/>
                <w:szCs w:val="28"/>
              </w:rPr>
              <w:t>ого</w:t>
            </w:r>
            <w:r w:rsidR="00212F98">
              <w:rPr>
                <w:b/>
                <w:szCs w:val="28"/>
              </w:rPr>
              <w:t xml:space="preserve"> объединени</w:t>
            </w:r>
            <w:r w:rsidR="00776D9F">
              <w:rPr>
                <w:b/>
                <w:szCs w:val="28"/>
              </w:rPr>
              <w:t>я</w:t>
            </w:r>
            <w:r w:rsidR="00212F98">
              <w:rPr>
                <w:b/>
                <w:szCs w:val="28"/>
              </w:rPr>
              <w:t xml:space="preserve"> </w:t>
            </w:r>
            <w:r w:rsidRPr="00562734">
              <w:rPr>
                <w:b/>
                <w:szCs w:val="28"/>
              </w:rPr>
              <w:t xml:space="preserve">при проведении </w:t>
            </w:r>
            <w:r w:rsidR="003F4A69">
              <w:rPr>
                <w:b/>
                <w:szCs w:val="28"/>
              </w:rPr>
              <w:t xml:space="preserve">дополнительных </w:t>
            </w:r>
            <w:r w:rsidRPr="00562734">
              <w:rPr>
                <w:b/>
                <w:szCs w:val="28"/>
              </w:rPr>
              <w:t>выборов депутат</w:t>
            </w:r>
            <w:r w:rsidR="003F4A69">
              <w:rPr>
                <w:b/>
                <w:szCs w:val="28"/>
              </w:rPr>
              <w:t>а</w:t>
            </w:r>
            <w:r w:rsidRPr="00562734">
              <w:rPr>
                <w:b/>
                <w:szCs w:val="28"/>
              </w:rPr>
              <w:t xml:space="preserve"> </w:t>
            </w:r>
            <w:r w:rsidR="00ED668E">
              <w:rPr>
                <w:b/>
                <w:szCs w:val="28"/>
              </w:rPr>
              <w:t>Волгодонской</w:t>
            </w:r>
            <w:r w:rsidRPr="00562734">
              <w:rPr>
                <w:b/>
                <w:szCs w:val="28"/>
              </w:rPr>
              <w:t xml:space="preserve"> городско</w:t>
            </w:r>
            <w:r w:rsidR="00183926">
              <w:rPr>
                <w:b/>
                <w:szCs w:val="28"/>
              </w:rPr>
              <w:t>й Думы седьмого</w:t>
            </w:r>
            <w:r w:rsidRPr="00562734">
              <w:rPr>
                <w:b/>
                <w:szCs w:val="28"/>
              </w:rPr>
              <w:t xml:space="preserve"> созыва</w:t>
            </w:r>
            <w:r w:rsidR="003F4A69">
              <w:t xml:space="preserve"> </w:t>
            </w:r>
            <w:r w:rsidR="003F4A69" w:rsidRPr="003F4A69">
              <w:rPr>
                <w:b/>
                <w:szCs w:val="28"/>
              </w:rPr>
              <w:t>по одномандатному избирательному округу № 23</w:t>
            </w:r>
          </w:p>
        </w:tc>
      </w:tr>
    </w:tbl>
    <w:p w:rsidR="00562734" w:rsidRDefault="00562734" w:rsidP="002C3E43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562734" w:rsidRDefault="00562734" w:rsidP="0056273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proofErr w:type="gramStart"/>
      <w:r w:rsidRPr="002B2D4D">
        <w:rPr>
          <w:szCs w:val="28"/>
        </w:rPr>
        <w:t xml:space="preserve">В соответствии с </w:t>
      </w:r>
      <w:r w:rsidR="00810B1E">
        <w:rPr>
          <w:szCs w:val="28"/>
        </w:rPr>
        <w:t xml:space="preserve">пунктом </w:t>
      </w:r>
      <w:r w:rsidR="007F4219">
        <w:rPr>
          <w:szCs w:val="28"/>
        </w:rPr>
        <w:t>20 статьи 29, пунктами 1, 3 статьи 43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Федеральн</w:t>
      </w:r>
      <w:r w:rsidR="00810B1E">
        <w:rPr>
          <w:szCs w:val="28"/>
        </w:rPr>
        <w:t xml:space="preserve">ого закона </w:t>
      </w:r>
      <w:r w:rsidRPr="002B2D4D">
        <w:rPr>
          <w:szCs w:val="28"/>
        </w:rPr>
        <w:t>от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12.06.2002 №</w:t>
      </w:r>
      <w:r w:rsidR="0067697E">
        <w:rPr>
          <w:szCs w:val="28"/>
        </w:rPr>
        <w:t> </w:t>
      </w:r>
      <w:r w:rsidRPr="002B2D4D">
        <w:rPr>
          <w:szCs w:val="28"/>
        </w:rPr>
        <w:t>67-</w:t>
      </w:r>
      <w:r w:rsidR="00B9231A"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="00810B1E">
        <w:rPr>
          <w:szCs w:val="28"/>
        </w:rPr>
        <w:t>стать</w:t>
      </w:r>
      <w:r w:rsidR="007F4219">
        <w:rPr>
          <w:szCs w:val="28"/>
        </w:rPr>
        <w:t>ей 1</w:t>
      </w:r>
      <w:r w:rsidR="00212F98">
        <w:rPr>
          <w:szCs w:val="28"/>
        </w:rPr>
        <w:t>5</w:t>
      </w:r>
      <w:r w:rsidR="007F4219">
        <w:rPr>
          <w:szCs w:val="28"/>
        </w:rPr>
        <w:t>, частью 4</w:t>
      </w:r>
      <w:r w:rsidR="00462CB3">
        <w:rPr>
          <w:szCs w:val="28"/>
        </w:rPr>
        <w:t xml:space="preserve"> статьи 3</w:t>
      </w:r>
      <w:r w:rsidR="007F4219">
        <w:rPr>
          <w:szCs w:val="28"/>
        </w:rPr>
        <w:t>3, статьей 37</w:t>
      </w:r>
      <w:r w:rsidR="00810B1E">
        <w:rPr>
          <w:szCs w:val="28"/>
        </w:rPr>
        <w:t xml:space="preserve"> Областного</w:t>
      </w:r>
      <w:r w:rsidRPr="002B2D4D">
        <w:rPr>
          <w:szCs w:val="28"/>
        </w:rPr>
        <w:t xml:space="preserve"> закон</w:t>
      </w:r>
      <w:r w:rsidR="00810B1E">
        <w:rPr>
          <w:szCs w:val="28"/>
        </w:rPr>
        <w:t>а</w:t>
      </w:r>
      <w:r w:rsidR="00CA2F2D">
        <w:rPr>
          <w:szCs w:val="28"/>
        </w:rPr>
        <w:t xml:space="preserve"> от </w:t>
      </w:r>
      <w:r w:rsidRPr="002B2D4D">
        <w:rPr>
          <w:szCs w:val="28"/>
        </w:rPr>
        <w:t>12.05.2016 № 525-ЗС</w:t>
      </w:r>
      <w:r w:rsidR="00462CB3">
        <w:rPr>
          <w:szCs w:val="28"/>
        </w:rPr>
        <w:t xml:space="preserve"> </w:t>
      </w:r>
      <w:r w:rsidRPr="002B2D4D">
        <w:rPr>
          <w:szCs w:val="28"/>
        </w:rPr>
        <w:t>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proofErr w:type="gramEnd"/>
    </w:p>
    <w:p w:rsidR="00704669" w:rsidRPr="00062327" w:rsidRDefault="00704669" w:rsidP="00ED668E">
      <w:pPr>
        <w:pStyle w:val="a9"/>
        <w:suppressAutoHyphens/>
        <w:spacing w:before="120" w:after="120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062327">
        <w:rPr>
          <w:szCs w:val="28"/>
        </w:rPr>
        <w:t>ПОСТАНОВЛЯЕТ:</w:t>
      </w:r>
    </w:p>
    <w:p w:rsidR="007F4219" w:rsidRDefault="007F4219" w:rsidP="003F4A69">
      <w:pPr>
        <w:pStyle w:val="ad"/>
        <w:numPr>
          <w:ilvl w:val="0"/>
          <w:numId w:val="16"/>
        </w:numPr>
        <w:suppressAutoHyphens/>
        <w:ind w:left="0" w:firstLine="567"/>
        <w:rPr>
          <w:sz w:val="28"/>
        </w:rPr>
      </w:pPr>
      <w:r>
        <w:rPr>
          <w:sz w:val="28"/>
        </w:rPr>
        <w:t>Утвердить:</w:t>
      </w:r>
    </w:p>
    <w:p w:rsidR="009E779D" w:rsidRDefault="009E779D" w:rsidP="003F4A69">
      <w:pPr>
        <w:pStyle w:val="ad"/>
        <w:numPr>
          <w:ilvl w:val="1"/>
          <w:numId w:val="17"/>
        </w:numPr>
        <w:suppressAutoHyphens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 w:rsidR="00994015"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 w:rsidR="00ED668E">
        <w:rPr>
          <w:sz w:val="28"/>
          <w:szCs w:val="28"/>
        </w:rPr>
        <w:t>Волгодонской</w:t>
      </w:r>
      <w:r>
        <w:rPr>
          <w:sz w:val="28"/>
          <w:szCs w:val="28"/>
        </w:rPr>
        <w:t xml:space="preserve"> городско</w:t>
      </w:r>
      <w:r w:rsidR="00183926">
        <w:rPr>
          <w:sz w:val="28"/>
          <w:szCs w:val="28"/>
        </w:rPr>
        <w:t>й Думы седьмого</w:t>
      </w:r>
      <w:r w:rsidRPr="00770A4B">
        <w:rPr>
          <w:sz w:val="28"/>
          <w:szCs w:val="28"/>
        </w:rPr>
        <w:t xml:space="preserve"> созыва</w:t>
      </w:r>
      <w:r w:rsidR="003F4A69" w:rsidRPr="003F4A69">
        <w:t xml:space="preserve"> </w:t>
      </w:r>
      <w:r w:rsidR="003F4A69" w:rsidRPr="003F4A69">
        <w:rPr>
          <w:sz w:val="28"/>
          <w:szCs w:val="28"/>
        </w:rPr>
        <w:t>по одномандатному избирательному округу №</w:t>
      </w:r>
      <w:r w:rsidR="003F4A69">
        <w:rPr>
          <w:sz w:val="28"/>
          <w:szCs w:val="28"/>
        </w:rPr>
        <w:t> </w:t>
      </w:r>
      <w:r w:rsidR="003F4A69" w:rsidRPr="003F4A69">
        <w:rPr>
          <w:sz w:val="28"/>
          <w:szCs w:val="28"/>
        </w:rPr>
        <w:t>23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приложению 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7763ED" w:rsidRDefault="007763ED" w:rsidP="003F4A69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="00306219" w:rsidRPr="00306219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в </w:t>
      </w:r>
      <w:r w:rsidR="00306219" w:rsidRPr="00BB6597">
        <w:rPr>
          <w:sz w:val="28"/>
          <w:szCs w:val="28"/>
        </w:rPr>
        <w:t xml:space="preserve">депутаты </w:t>
      </w:r>
      <w:r w:rsidR="00ED668E">
        <w:rPr>
          <w:sz w:val="28"/>
          <w:szCs w:val="28"/>
        </w:rPr>
        <w:t>Волгодонской</w:t>
      </w:r>
      <w:r w:rsidR="00332661">
        <w:rPr>
          <w:sz w:val="28"/>
          <w:szCs w:val="28"/>
        </w:rPr>
        <w:t xml:space="preserve"> </w:t>
      </w:r>
      <w:r w:rsidR="00183926">
        <w:rPr>
          <w:sz w:val="28"/>
          <w:szCs w:val="28"/>
        </w:rPr>
        <w:t>городской Думы седьмого</w:t>
      </w:r>
      <w:r w:rsidR="00183926" w:rsidRPr="00BB6597">
        <w:rPr>
          <w:sz w:val="28"/>
          <w:szCs w:val="28"/>
        </w:rPr>
        <w:t xml:space="preserve"> созыва</w:t>
      </w:r>
      <w:r w:rsidR="003F4A69" w:rsidRPr="003F4A69">
        <w:t xml:space="preserve"> </w:t>
      </w:r>
      <w:r w:rsidR="003F4A69" w:rsidRPr="003F4A69">
        <w:rPr>
          <w:sz w:val="28"/>
          <w:szCs w:val="28"/>
        </w:rPr>
        <w:t>по одномандатному избирательному округу №</w:t>
      </w:r>
      <w:r w:rsidR="003F4A69">
        <w:rPr>
          <w:sz w:val="28"/>
          <w:szCs w:val="28"/>
        </w:rPr>
        <w:t> </w:t>
      </w:r>
      <w:r w:rsidR="003F4A69" w:rsidRPr="003F4A69">
        <w:rPr>
          <w:sz w:val="28"/>
          <w:szCs w:val="28"/>
        </w:rPr>
        <w:t>23</w:t>
      </w:r>
      <w:r w:rsidR="001A0426"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987B59">
        <w:rPr>
          <w:sz w:val="28"/>
          <w:szCs w:val="28"/>
        </w:rPr>
        <w:t>ю</w:t>
      </w:r>
      <w:r>
        <w:rPr>
          <w:sz w:val="28"/>
          <w:szCs w:val="28"/>
        </w:rPr>
        <w:t xml:space="preserve"> № </w:t>
      </w:r>
      <w:r w:rsidR="003F4A69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7763ED" w:rsidRPr="007763ED" w:rsidRDefault="007763ED" w:rsidP="003F4A69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567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 w:rsidR="001A0426" w:rsidRPr="00ED67DF">
        <w:rPr>
          <w:sz w:val="28"/>
          <w:szCs w:val="28"/>
        </w:rPr>
        <w:t xml:space="preserve">в депутаты </w:t>
      </w:r>
      <w:r w:rsidR="00ED668E">
        <w:rPr>
          <w:sz w:val="28"/>
          <w:szCs w:val="28"/>
        </w:rPr>
        <w:t>Волгодонской</w:t>
      </w:r>
      <w:r w:rsidR="00332661">
        <w:rPr>
          <w:sz w:val="28"/>
          <w:szCs w:val="28"/>
        </w:rPr>
        <w:t xml:space="preserve"> </w:t>
      </w:r>
      <w:r w:rsidR="00183926">
        <w:rPr>
          <w:sz w:val="28"/>
          <w:szCs w:val="28"/>
        </w:rPr>
        <w:t>городской Думы седьмого</w:t>
      </w:r>
      <w:r w:rsidR="00183926" w:rsidRPr="00BB6597">
        <w:rPr>
          <w:sz w:val="28"/>
          <w:szCs w:val="28"/>
        </w:rPr>
        <w:t xml:space="preserve"> созыва</w:t>
      </w:r>
      <w:r w:rsidR="003F4A69" w:rsidRPr="003F4A69">
        <w:t xml:space="preserve"> </w:t>
      </w:r>
      <w:r w:rsidR="003F4A69" w:rsidRPr="003F4A69">
        <w:rPr>
          <w:sz w:val="28"/>
          <w:szCs w:val="28"/>
        </w:rPr>
        <w:t>по одномандатному избирательному округу №</w:t>
      </w:r>
      <w:r w:rsidR="003F4A69">
        <w:rPr>
          <w:sz w:val="28"/>
          <w:szCs w:val="28"/>
        </w:rPr>
        <w:t> </w:t>
      </w:r>
      <w:r w:rsidR="003F4A69" w:rsidRPr="003F4A69">
        <w:rPr>
          <w:sz w:val="28"/>
          <w:szCs w:val="28"/>
        </w:rPr>
        <w:t>23</w:t>
      </w:r>
      <w:r w:rsidR="00D01956">
        <w:rPr>
          <w:sz w:val="28"/>
          <w:szCs w:val="28"/>
        </w:rPr>
        <w:t>,</w:t>
      </w:r>
      <w:r w:rsidR="00987B59" w:rsidRPr="00987B59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 w:rsidR="00D01956">
        <w:rPr>
          <w:sz w:val="28"/>
          <w:szCs w:val="28"/>
        </w:rPr>
        <w:t> </w:t>
      </w:r>
      <w:r w:rsidR="003F4A69">
        <w:rPr>
          <w:sz w:val="28"/>
          <w:szCs w:val="28"/>
        </w:rPr>
        <w:t>3</w:t>
      </w:r>
      <w:r w:rsidRPr="007763ED">
        <w:rPr>
          <w:sz w:val="28"/>
          <w:szCs w:val="28"/>
        </w:rPr>
        <w:t>.</w:t>
      </w:r>
    </w:p>
    <w:p w:rsidR="00523053" w:rsidRDefault="00523053" w:rsidP="003F4A69">
      <w:pPr>
        <w:pStyle w:val="ac"/>
        <w:suppressAutoHyphens/>
        <w:spacing w:line="360" w:lineRule="auto"/>
        <w:ind w:firstLine="567"/>
        <w:jc w:val="both"/>
      </w:pPr>
      <w:r>
        <w:t>2.</w:t>
      </w:r>
      <w:r>
        <w:tab/>
        <w:t xml:space="preserve">Признать утратившим силу постановление Территориальной избирательной комиссии города Волгодонска от </w:t>
      </w:r>
      <w:r w:rsidR="00F04505">
        <w:t xml:space="preserve">02.07.2020 № 159-2 </w:t>
      </w:r>
      <w:r>
        <w:t>«</w:t>
      </w:r>
      <w:r w:rsidR="00F04505" w:rsidRPr="00F04505">
        <w:t>О</w:t>
      </w:r>
      <w:r w:rsidR="00F04505">
        <w:t> </w:t>
      </w:r>
      <w:r w:rsidR="00F04505" w:rsidRPr="00F04505">
        <w:t xml:space="preserve">формах удостоверений зарегистрированного кандидата в депутаты, членов избирательных комиссий с правом совещательного голоса, доверенных лиц </w:t>
      </w:r>
      <w:r w:rsidR="00F04505" w:rsidRPr="00F04505">
        <w:lastRenderedPageBreak/>
        <w:t>кандидата, избирательного объединения при проведении выборов депутатов Волгодонской городской Думы седьмого созыва</w:t>
      </w:r>
      <w:r>
        <w:t>».</w:t>
      </w:r>
    </w:p>
    <w:p w:rsidR="00ED668E" w:rsidRDefault="00523053" w:rsidP="003F4A69">
      <w:pPr>
        <w:pStyle w:val="ac"/>
        <w:suppressAutoHyphens/>
        <w:spacing w:line="360" w:lineRule="auto"/>
        <w:ind w:firstLine="567"/>
        <w:jc w:val="both"/>
      </w:pPr>
      <w:r>
        <w:t>3</w:t>
      </w:r>
      <w:r w:rsidR="00ED668E">
        <w:t>.</w:t>
      </w:r>
      <w:r w:rsidR="00ED668E">
        <w:tab/>
      </w:r>
      <w:proofErr w:type="gramStart"/>
      <w:r w:rsidR="00ED668E">
        <w:t>Разместить</w:t>
      </w:r>
      <w:proofErr w:type="gramEnd"/>
      <w:r w:rsidR="00ED668E">
        <w:t xml:space="preserve"> настоящее постановление на сайте Территориальной избирательной комиссии города Волгодонска</w:t>
      </w:r>
      <w:r w:rsidR="003F4A69">
        <w:t xml:space="preserve"> Ростовской области</w:t>
      </w:r>
      <w:r w:rsidR="00ED668E">
        <w:t xml:space="preserve"> в информационно – телекоммуникационной сети «Интернет».</w:t>
      </w:r>
    </w:p>
    <w:p w:rsidR="00ED668E" w:rsidRDefault="00523053" w:rsidP="003F4A69">
      <w:pPr>
        <w:pStyle w:val="ac"/>
        <w:suppressAutoHyphens/>
        <w:spacing w:line="360" w:lineRule="auto"/>
        <w:ind w:firstLine="567"/>
        <w:jc w:val="both"/>
      </w:pPr>
      <w:r>
        <w:t>4</w:t>
      </w:r>
      <w:r w:rsidR="00ED668E">
        <w:t>.</w:t>
      </w:r>
      <w:r w:rsidR="00ED668E">
        <w:tab/>
      </w:r>
      <w:proofErr w:type="gramStart"/>
      <w:r w:rsidR="00ED668E">
        <w:t>Контроль за</w:t>
      </w:r>
      <w:proofErr w:type="gramEnd"/>
      <w:r w:rsidR="00ED668E">
        <w:t xml:space="preserve"> выполнением настоящего постановления возложить на председателя Территориальной избирательной комиссии города Волгодонска </w:t>
      </w:r>
      <w:r w:rsidR="003F4A69" w:rsidRPr="003F4A69">
        <w:t xml:space="preserve">Ростовской области </w:t>
      </w:r>
      <w:r w:rsidR="003F4A69">
        <w:t>Филиппову</w:t>
      </w:r>
      <w:r w:rsidR="003F4A69" w:rsidRPr="003F4A69">
        <w:t xml:space="preserve"> </w:t>
      </w:r>
      <w:r w:rsidR="003F4A69">
        <w:t>Е.К.</w:t>
      </w: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</w:p>
    <w:p w:rsidR="00ED668E" w:rsidRDefault="00ED668E" w:rsidP="00ED668E">
      <w:pPr>
        <w:pStyle w:val="ac"/>
        <w:suppressAutoHyphens/>
        <w:spacing w:line="360" w:lineRule="auto"/>
        <w:ind w:firstLine="709"/>
        <w:jc w:val="both"/>
      </w:pPr>
    </w:p>
    <w:p w:rsidR="00ED668E" w:rsidRDefault="00ED668E" w:rsidP="003F4A69">
      <w:pPr>
        <w:pStyle w:val="ac"/>
        <w:suppressAutoHyphens/>
        <w:spacing w:line="360" w:lineRule="auto"/>
        <w:jc w:val="both"/>
      </w:pPr>
      <w:r>
        <w:t>Председатель  комиссии                                                        Е.К. Филиппова</w:t>
      </w:r>
    </w:p>
    <w:p w:rsidR="00ED668E" w:rsidRDefault="00ED668E" w:rsidP="003F4A69">
      <w:pPr>
        <w:pStyle w:val="ac"/>
        <w:suppressAutoHyphens/>
        <w:spacing w:line="360" w:lineRule="auto"/>
        <w:jc w:val="both"/>
      </w:pPr>
    </w:p>
    <w:p w:rsidR="00ED668E" w:rsidRDefault="00ED668E" w:rsidP="003F4A69">
      <w:pPr>
        <w:pStyle w:val="ac"/>
        <w:suppressAutoHyphens/>
        <w:spacing w:line="360" w:lineRule="auto"/>
        <w:jc w:val="both"/>
      </w:pPr>
      <w:r>
        <w:t xml:space="preserve">Секретарь   комиссии                                                              А.И. </w:t>
      </w:r>
      <w:proofErr w:type="spellStart"/>
      <w:r>
        <w:t>Аваков</w:t>
      </w:r>
      <w:proofErr w:type="spellEnd"/>
    </w:p>
    <w:p w:rsidR="00ED668E" w:rsidRDefault="00ED668E" w:rsidP="003F4A69">
      <w:pPr>
        <w:pStyle w:val="ac"/>
        <w:suppressAutoHyphens/>
        <w:spacing w:line="360" w:lineRule="auto"/>
        <w:jc w:val="both"/>
        <w:rPr>
          <w:kern w:val="28"/>
          <w:szCs w:val="28"/>
        </w:rPr>
        <w:sectPr w:rsidR="00ED668E" w:rsidSect="003F4A69">
          <w:headerReference w:type="even" r:id="rId8"/>
          <w:headerReference w:type="default" r:id="rId9"/>
          <w:type w:val="continuous"/>
          <w:pgSz w:w="11906" w:h="16838"/>
          <w:pgMar w:top="993" w:right="794" w:bottom="851" w:left="1588" w:header="454" w:footer="454" w:gutter="0"/>
          <w:cols w:space="720"/>
          <w:titlePg/>
        </w:sectPr>
      </w:pP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>Приложение № 1</w:t>
      </w:r>
    </w:p>
    <w:p w:rsidR="00ED668E" w:rsidRPr="00ED668E" w:rsidRDefault="00EE1465" w:rsidP="00ED668E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ED668E" w:rsidRPr="00ED668E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="00ED668E" w:rsidRPr="00ED668E">
        <w:rPr>
          <w:sz w:val="24"/>
          <w:szCs w:val="24"/>
        </w:rPr>
        <w:t xml:space="preserve"> Территориальной избирательной комиссии города </w:t>
      </w:r>
      <w:r w:rsidR="00ED668E">
        <w:rPr>
          <w:sz w:val="24"/>
          <w:szCs w:val="24"/>
        </w:rPr>
        <w:t>Волгодонска</w:t>
      </w:r>
      <w:r w:rsidR="00ED668E" w:rsidRPr="00ED668E">
        <w:rPr>
          <w:sz w:val="24"/>
          <w:szCs w:val="24"/>
        </w:rPr>
        <w:t xml:space="preserve"> </w:t>
      </w:r>
      <w:r w:rsidR="003F4A69">
        <w:rPr>
          <w:sz w:val="24"/>
          <w:szCs w:val="24"/>
        </w:rPr>
        <w:t>Ростовской области</w:t>
      </w:r>
    </w:p>
    <w:p w:rsidR="00ED668E" w:rsidRPr="00ED668E" w:rsidRDefault="00ED668E" w:rsidP="00ED668E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</w:t>
      </w:r>
      <w:r w:rsidR="003F4A69">
        <w:rPr>
          <w:sz w:val="24"/>
          <w:szCs w:val="24"/>
        </w:rPr>
        <w:t>4</w:t>
      </w:r>
      <w:r>
        <w:rPr>
          <w:sz w:val="24"/>
          <w:szCs w:val="24"/>
        </w:rPr>
        <w:t>.07.</w:t>
      </w:r>
      <w:r w:rsidR="003F4A69">
        <w:rPr>
          <w:sz w:val="24"/>
          <w:szCs w:val="24"/>
        </w:rPr>
        <w:t>2022</w:t>
      </w:r>
      <w:r w:rsidRPr="00ED668E">
        <w:rPr>
          <w:sz w:val="24"/>
          <w:szCs w:val="24"/>
        </w:rPr>
        <w:t xml:space="preserve"> № </w:t>
      </w:r>
      <w:r w:rsidR="003F4A69">
        <w:rPr>
          <w:sz w:val="24"/>
          <w:szCs w:val="24"/>
        </w:rPr>
        <w:t>49-1</w:t>
      </w:r>
      <w:r w:rsidR="00CE176C">
        <w:rPr>
          <w:sz w:val="24"/>
          <w:szCs w:val="24"/>
        </w:rPr>
        <w:t>1</w:t>
      </w:r>
    </w:p>
    <w:p w:rsidR="00ED668E" w:rsidRPr="00ED668E" w:rsidRDefault="00ED668E" w:rsidP="00ED668E">
      <w:pPr>
        <w:ind w:firstLine="720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Форма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удостоверения зарегистрированного кандидата в депутаты</w:t>
      </w:r>
    </w:p>
    <w:p w:rsidR="00ED668E" w:rsidRPr="00ED668E" w:rsidRDefault="00ED668E" w:rsidP="00ED668E">
      <w:pPr>
        <w:ind w:firstLine="720"/>
        <w:jc w:val="center"/>
        <w:rPr>
          <w:b/>
          <w:color w:val="FF0000"/>
          <w:sz w:val="24"/>
          <w:szCs w:val="24"/>
        </w:rPr>
      </w:pPr>
      <w:r>
        <w:rPr>
          <w:b/>
          <w:szCs w:val="28"/>
        </w:rPr>
        <w:t>Волгодонской</w:t>
      </w:r>
      <w:r w:rsidRPr="00ED668E">
        <w:rPr>
          <w:b/>
          <w:szCs w:val="28"/>
        </w:rPr>
        <w:t xml:space="preserve"> городской Думы седьмого созыва</w:t>
      </w:r>
      <w:r w:rsidR="003F4A69">
        <w:rPr>
          <w:b/>
          <w:szCs w:val="28"/>
        </w:rPr>
        <w:t xml:space="preserve"> по одномандатному избирательному округу № 23</w:t>
      </w:r>
    </w:p>
    <w:p w:rsidR="00ED668E" w:rsidRDefault="00ED668E" w:rsidP="00ED668E">
      <w:pPr>
        <w:spacing w:line="276" w:lineRule="auto"/>
        <w:ind w:firstLine="720"/>
        <w:jc w:val="both"/>
        <w:rPr>
          <w:szCs w:val="24"/>
        </w:rPr>
      </w:pPr>
    </w:p>
    <w:tbl>
      <w:tblPr>
        <w:tblW w:w="6917" w:type="dxa"/>
        <w:jc w:val="center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17"/>
      </w:tblGrid>
      <w:tr w:rsidR="00EE1465" w:rsidRPr="002C50F6" w:rsidTr="00105A0A">
        <w:trPr>
          <w:trHeight w:val="4618"/>
          <w:jc w:val="center"/>
        </w:trPr>
        <w:tc>
          <w:tcPr>
            <w:tcW w:w="6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8"/>
                <w:szCs w:val="8"/>
                <w:lang w:eastAsia="en-US"/>
              </w:rPr>
            </w:pP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2C50F6">
              <w:rPr>
                <w:rFonts w:eastAsia="Calibri"/>
                <w:b/>
                <w:szCs w:val="28"/>
                <w:lang w:eastAsia="en-US"/>
              </w:rPr>
              <w:t xml:space="preserve">УДОСТОВЕРЕНИЕ </w:t>
            </w: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10"/>
                <w:szCs w:val="10"/>
                <w:lang w:eastAsia="en-US"/>
              </w:rPr>
            </w:pP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0"/>
                <w:lang w:eastAsia="en-US"/>
              </w:rPr>
            </w:pPr>
            <w:r w:rsidRPr="002C50F6">
              <w:rPr>
                <w:rFonts w:eastAsia="Calibri"/>
                <w:b/>
                <w:bCs/>
                <w:sz w:val="20"/>
                <w:lang w:eastAsia="en-US"/>
              </w:rPr>
              <w:t>__________________________________</w:t>
            </w:r>
            <w:r>
              <w:rPr>
                <w:rFonts w:eastAsia="Calibri"/>
                <w:b/>
                <w:bCs/>
                <w:sz w:val="20"/>
                <w:lang w:eastAsia="en-US"/>
              </w:rPr>
              <w:t>__________________________</w:t>
            </w:r>
            <w:r w:rsidRPr="002C50F6">
              <w:rPr>
                <w:rFonts w:eastAsia="Calibri"/>
                <w:b/>
                <w:bCs/>
                <w:sz w:val="20"/>
                <w:lang w:eastAsia="en-US"/>
              </w:rPr>
              <w:t>______</w:t>
            </w: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vertAlign w:val="superscript"/>
                <w:lang w:eastAsia="en-US"/>
              </w:rPr>
            </w:pPr>
            <w:r w:rsidRPr="002C50F6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(Фамилия</w:t>
            </w:r>
            <w:r w:rsidRPr="007A2F13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 xml:space="preserve"> </w:t>
            </w:r>
            <w:r w:rsidRPr="002C50F6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Имя Отчество)</w:t>
            </w:r>
          </w:p>
          <w:p w:rsidR="00EE1465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является </w:t>
            </w:r>
            <w:r w:rsidRPr="00F45B01">
              <w:rPr>
                <w:rFonts w:eastAsia="Calibri"/>
                <w:b/>
                <w:lang w:eastAsia="en-US"/>
              </w:rPr>
              <w:t>зарегистрирован</w:t>
            </w:r>
            <w:r>
              <w:rPr>
                <w:rFonts w:eastAsia="Calibri"/>
                <w:b/>
                <w:lang w:eastAsia="en-US"/>
              </w:rPr>
              <w:t>ным</w:t>
            </w:r>
          </w:p>
          <w:p w:rsidR="00EE1465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2C50F6">
              <w:rPr>
                <w:rFonts w:eastAsia="Calibri"/>
                <w:b/>
                <w:lang w:eastAsia="en-US"/>
              </w:rPr>
              <w:t>кандидатом</w:t>
            </w:r>
            <w:r w:rsidRPr="00F45B01">
              <w:rPr>
                <w:rFonts w:eastAsia="Calibri"/>
                <w:b/>
                <w:lang w:eastAsia="en-US"/>
              </w:rPr>
              <w:t xml:space="preserve"> </w:t>
            </w:r>
            <w:r w:rsidRPr="002C50F6">
              <w:rPr>
                <w:rFonts w:eastAsia="Calibri"/>
                <w:b/>
                <w:lang w:eastAsia="en-US"/>
              </w:rPr>
              <w:t>в депутаты</w:t>
            </w: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2C50F6">
              <w:rPr>
                <w:rFonts w:eastAsia="Calibri"/>
                <w:b/>
                <w:lang w:eastAsia="en-US"/>
              </w:rPr>
              <w:t>Волгодонской городской Думы</w:t>
            </w:r>
            <w:r w:rsidRPr="00F45B01">
              <w:rPr>
                <w:rFonts w:eastAsia="Calibri"/>
                <w:b/>
                <w:lang w:eastAsia="en-US"/>
              </w:rPr>
              <w:t xml:space="preserve"> седьмого</w:t>
            </w:r>
            <w:r w:rsidRPr="002C50F6">
              <w:rPr>
                <w:rFonts w:eastAsia="Calibri"/>
                <w:b/>
                <w:lang w:eastAsia="en-US"/>
              </w:rPr>
              <w:t xml:space="preserve"> созыва по</w:t>
            </w:r>
            <w:r w:rsidRPr="00F45B01">
              <w:rPr>
                <w:rFonts w:eastAsia="Calibri"/>
                <w:b/>
                <w:lang w:eastAsia="en-US"/>
              </w:rPr>
              <w:t> </w:t>
            </w:r>
            <w:r w:rsidRPr="002C50F6">
              <w:rPr>
                <w:rFonts w:eastAsia="Calibri"/>
                <w:b/>
                <w:lang w:eastAsia="en-US"/>
              </w:rPr>
              <w:t xml:space="preserve">одномандатному избирательному округу № </w:t>
            </w:r>
            <w:r>
              <w:rPr>
                <w:rFonts w:eastAsia="Calibri"/>
                <w:b/>
                <w:lang w:eastAsia="en-US"/>
              </w:rPr>
              <w:t>23</w:t>
            </w:r>
          </w:p>
          <w:p w:rsidR="00EE1465" w:rsidRPr="00EE1465" w:rsidRDefault="00FC473C" w:rsidP="00105A0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249.7pt;margin-top:1.1pt;width:85.05pt;height:113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" strokeweight=".25pt">
                  <v:textbox>
                    <w:txbxContent>
                      <w:p w:rsidR="00EE1465" w:rsidRDefault="00EE1465" w:rsidP="00EE1465">
                        <w:pPr>
                          <w:jc w:val="center"/>
                        </w:pPr>
                      </w:p>
                      <w:p w:rsidR="00EE1465" w:rsidRDefault="00EE1465" w:rsidP="00EE1465">
                        <w:pPr>
                          <w:jc w:val="center"/>
                        </w:pPr>
                      </w:p>
                      <w:p w:rsidR="00EE1465" w:rsidRDefault="00EE1465" w:rsidP="00EE1465">
                        <w:pPr>
                          <w:jc w:val="center"/>
                        </w:pPr>
                      </w:p>
                      <w:p w:rsidR="00EE1465" w:rsidRDefault="00EE1465" w:rsidP="00EE1465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shape>
              </w:pict>
            </w:r>
          </w:p>
          <w:p w:rsidR="00EE1465" w:rsidRPr="00A41B17" w:rsidRDefault="00EE1465" w:rsidP="00105A0A">
            <w:pPr>
              <w:autoSpaceDE w:val="0"/>
              <w:autoSpaceDN w:val="0"/>
              <w:adjustRightInd w:val="0"/>
              <w:ind w:left="5"/>
              <w:rPr>
                <w:sz w:val="22"/>
                <w:szCs w:val="22"/>
              </w:rPr>
            </w:pPr>
            <w:r w:rsidRPr="00A41B17">
              <w:rPr>
                <w:sz w:val="22"/>
                <w:szCs w:val="22"/>
              </w:rPr>
              <w:t>Дата и время регистрации:</w:t>
            </w: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ind w:left="5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«___</w:t>
            </w:r>
            <w:r>
              <w:rPr>
                <w:rFonts w:eastAsia="Calibri"/>
                <w:sz w:val="22"/>
                <w:szCs w:val="22"/>
                <w:lang w:eastAsia="en-US"/>
              </w:rPr>
              <w:t>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 xml:space="preserve">» </w:t>
            </w:r>
            <w:r>
              <w:rPr>
                <w:rFonts w:eastAsia="Calibri"/>
                <w:sz w:val="22"/>
                <w:szCs w:val="22"/>
                <w:lang w:eastAsia="en-US"/>
              </w:rPr>
              <w:t>___________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 20</w:t>
            </w:r>
            <w:r w:rsidRPr="00A41B17">
              <w:rPr>
                <w:rFonts w:eastAsia="Calibri"/>
                <w:sz w:val="22"/>
                <w:szCs w:val="22"/>
                <w:lang w:eastAsia="en-US"/>
              </w:rPr>
              <w:t>20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 xml:space="preserve"> года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</w:t>
            </w:r>
            <w:r>
              <w:rPr>
                <w:rFonts w:eastAsia="Calibri"/>
                <w:sz w:val="22"/>
                <w:szCs w:val="22"/>
                <w:lang w:eastAsia="en-US"/>
              </w:rPr>
              <w:t>_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__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ч. </w:t>
            </w:r>
            <w:r w:rsidRPr="002C50F6">
              <w:rPr>
                <w:rFonts w:eastAsia="Calibri"/>
                <w:sz w:val="22"/>
                <w:szCs w:val="22"/>
                <w:lang w:eastAsia="en-US"/>
              </w:rPr>
              <w:t>_____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мин.</w:t>
            </w:r>
          </w:p>
          <w:p w:rsidR="00EE1465" w:rsidRPr="00EE1465" w:rsidRDefault="00EE1465" w:rsidP="00105A0A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:rsidR="00EE1465" w:rsidRPr="00EE1465" w:rsidRDefault="00EE1465" w:rsidP="00105A0A">
            <w:pPr>
              <w:autoSpaceDE w:val="0"/>
              <w:autoSpaceDN w:val="0"/>
              <w:adjustRightInd w:val="0"/>
              <w:rPr>
                <w:sz w:val="20"/>
              </w:rPr>
            </w:pPr>
          </w:p>
          <w:p w:rsidR="00EE1465" w:rsidRPr="007A2F13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Председатель</w:t>
            </w:r>
          </w:p>
          <w:p w:rsidR="00EE1465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2C50F6">
              <w:rPr>
                <w:rFonts w:eastAsia="Calibri"/>
                <w:sz w:val="22"/>
                <w:szCs w:val="22"/>
                <w:lang w:eastAsia="en-US"/>
              </w:rPr>
              <w:t>Территориальной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 xml:space="preserve">  избирательной                         </w:t>
            </w:r>
            <w:r w:rsidRPr="002C50F6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t xml:space="preserve"> МП</w:t>
            </w:r>
          </w:p>
          <w:p w:rsidR="00EE1465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2C50F6">
              <w:rPr>
                <w:rFonts w:eastAsia="Calibri"/>
                <w:sz w:val="22"/>
                <w:szCs w:val="22"/>
                <w:lang w:eastAsia="en-US"/>
              </w:rPr>
              <w:t>комиссии города Волгодонс</w:t>
            </w:r>
            <w:r w:rsidRPr="007A2F13">
              <w:rPr>
                <w:rFonts w:eastAsia="Calibri"/>
                <w:sz w:val="22"/>
                <w:szCs w:val="22"/>
                <w:lang w:eastAsia="en-US"/>
              </w:rPr>
              <w:t>ка</w:t>
            </w:r>
          </w:p>
          <w:p w:rsidR="00EE1465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Ростовской области      _________ </w:t>
            </w:r>
            <w:r w:rsidRPr="007A2F13">
              <w:rPr>
                <w:rFonts w:eastAsia="Calibri"/>
                <w:sz w:val="22"/>
                <w:szCs w:val="22"/>
                <w:lang w:eastAsia="en-US"/>
              </w:rPr>
              <w:t xml:space="preserve"> Е.К. Филиппова</w:t>
            </w:r>
          </w:p>
          <w:p w:rsidR="00EE1465" w:rsidRPr="00F45B01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sz w:val="8"/>
                <w:szCs w:val="8"/>
                <w:lang w:eastAsia="en-US"/>
              </w:rPr>
            </w:pPr>
          </w:p>
          <w:p w:rsidR="00EE1465" w:rsidRPr="002C50F6" w:rsidRDefault="00EE1465" w:rsidP="00105A0A">
            <w:pPr>
              <w:autoSpaceDE w:val="0"/>
              <w:autoSpaceDN w:val="0"/>
              <w:adjustRightInd w:val="0"/>
              <w:rPr>
                <w:rFonts w:eastAsia="Calibri"/>
                <w:b/>
                <w:sz w:val="6"/>
                <w:szCs w:val="6"/>
                <w:lang w:eastAsia="en-US"/>
              </w:rPr>
            </w:pPr>
          </w:p>
        </w:tc>
      </w:tr>
    </w:tbl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  <w:r w:rsidRPr="00ED668E">
        <w:rPr>
          <w:szCs w:val="24"/>
        </w:rPr>
        <w:t xml:space="preserve">Примечание. Удостоверение зарегистрированного кандидата </w:t>
      </w:r>
      <w:r w:rsidRPr="00ED668E">
        <w:rPr>
          <w:szCs w:val="24"/>
        </w:rPr>
        <w:br/>
        <w:t>в депутаты</w:t>
      </w:r>
      <w:r w:rsidRPr="00ED668E">
        <w:rPr>
          <w:szCs w:val="28"/>
        </w:rPr>
        <w:t xml:space="preserve"> </w:t>
      </w:r>
      <w:r w:rsidR="00CB7AD5">
        <w:rPr>
          <w:szCs w:val="28"/>
        </w:rPr>
        <w:t>Волгодонской</w:t>
      </w:r>
      <w:r w:rsidRPr="00ED668E">
        <w:rPr>
          <w:szCs w:val="24"/>
        </w:rPr>
        <w:t xml:space="preserve"> городской Думы седьмого созыва оформляется </w:t>
      </w:r>
      <w:r w:rsidRPr="00ED668E">
        <w:rPr>
          <w:szCs w:val="24"/>
        </w:rPr>
        <w:br/>
        <w:t xml:space="preserve">на бланке размером 120 х 80 мм. В удостоверении указываются фамилия, имя, отчество кандидата, зарегистрированного </w:t>
      </w:r>
      <w:r>
        <w:rPr>
          <w:szCs w:val="24"/>
        </w:rPr>
        <w:t>Т</w:t>
      </w:r>
      <w:r w:rsidRPr="00ED668E">
        <w:rPr>
          <w:szCs w:val="24"/>
        </w:rPr>
        <w:t>ерриториальной избирательной комиссией</w:t>
      </w:r>
      <w:r>
        <w:rPr>
          <w:szCs w:val="24"/>
        </w:rPr>
        <w:t xml:space="preserve"> города Волгодонска</w:t>
      </w:r>
      <w:r w:rsidRPr="00ED668E">
        <w:rPr>
          <w:szCs w:val="24"/>
        </w:rPr>
        <w:t xml:space="preserve">, дата и время регистрации, а также помещается фотография владельца удостоверения размером 30 х 40 мм и ставится подпись председателя </w:t>
      </w:r>
      <w:r>
        <w:rPr>
          <w:szCs w:val="24"/>
        </w:rPr>
        <w:t>Т</w:t>
      </w:r>
      <w:r w:rsidRPr="00ED668E">
        <w:rPr>
          <w:szCs w:val="24"/>
        </w:rPr>
        <w:t>ерриториальной избирательной комиссии</w:t>
      </w:r>
      <w:r>
        <w:rPr>
          <w:szCs w:val="24"/>
        </w:rPr>
        <w:t xml:space="preserve"> города Волгодонска</w:t>
      </w:r>
      <w:r w:rsidRPr="00ED668E">
        <w:rPr>
          <w:szCs w:val="24"/>
        </w:rPr>
        <w:t>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4"/>
        </w:rPr>
      </w:pPr>
      <w:r w:rsidRPr="00ED668E">
        <w:rPr>
          <w:szCs w:val="24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ED668E" w:rsidRPr="00ED668E" w:rsidRDefault="00ED668E" w:rsidP="00ED668E">
      <w:pPr>
        <w:rPr>
          <w:sz w:val="24"/>
          <w:szCs w:val="24"/>
        </w:rPr>
      </w:pPr>
    </w:p>
    <w:p w:rsidR="00EE1465" w:rsidRDefault="00EE1465" w:rsidP="00ED668E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E1465" w:rsidRPr="00ED668E" w:rsidRDefault="00EE1465" w:rsidP="00EE146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:rsidR="00EE1465" w:rsidRPr="00ED668E" w:rsidRDefault="00EE1465" w:rsidP="00EE1465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ED668E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Pr="00ED668E">
        <w:rPr>
          <w:sz w:val="24"/>
          <w:szCs w:val="24"/>
        </w:rPr>
        <w:t xml:space="preserve"> Территориальной избирательной комиссии 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  <w:r>
        <w:rPr>
          <w:sz w:val="24"/>
          <w:szCs w:val="24"/>
        </w:rPr>
        <w:t>Ростовской области</w:t>
      </w:r>
    </w:p>
    <w:p w:rsidR="00ED668E" w:rsidRPr="00ED668E" w:rsidRDefault="00EE1465" w:rsidP="00EE1465">
      <w:pPr>
        <w:ind w:left="5387"/>
        <w:jc w:val="center"/>
        <w:rPr>
          <w:b/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04.07.2022</w:t>
      </w:r>
      <w:r w:rsidRPr="00ED668E">
        <w:rPr>
          <w:sz w:val="24"/>
          <w:szCs w:val="24"/>
        </w:rPr>
        <w:t xml:space="preserve"> № </w:t>
      </w:r>
      <w:r>
        <w:rPr>
          <w:sz w:val="24"/>
          <w:szCs w:val="24"/>
        </w:rPr>
        <w:t>49-1</w:t>
      </w:r>
      <w:r w:rsidR="00CE176C">
        <w:rPr>
          <w:sz w:val="24"/>
          <w:szCs w:val="24"/>
        </w:rPr>
        <w:t>1</w:t>
      </w:r>
    </w:p>
    <w:p w:rsidR="00EE1465" w:rsidRDefault="00EE1465" w:rsidP="00ED668E">
      <w:pPr>
        <w:jc w:val="center"/>
        <w:rPr>
          <w:b/>
          <w:szCs w:val="28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Форма 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удостоверения доверенного лица кандидата в депутаты </w:t>
      </w:r>
    </w:p>
    <w:p w:rsidR="00ED668E" w:rsidRPr="00ED668E" w:rsidRDefault="00A775A5" w:rsidP="00ED668E">
      <w:pPr>
        <w:jc w:val="center"/>
        <w:rPr>
          <w:b/>
          <w:color w:val="FF0000"/>
          <w:sz w:val="24"/>
          <w:szCs w:val="24"/>
        </w:rPr>
      </w:pPr>
      <w:r>
        <w:rPr>
          <w:b/>
          <w:szCs w:val="28"/>
        </w:rPr>
        <w:t>Волгодонской</w:t>
      </w:r>
      <w:r w:rsidR="00ED668E"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Cs w:val="28"/>
        </w:rPr>
      </w:pPr>
    </w:p>
    <w:p w:rsidR="00ED668E" w:rsidRPr="00ED668E" w:rsidRDefault="00FC473C" w:rsidP="00ED668E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Text Box 7" o:spid="_x0000_s1027" type="#_x0000_t202" style="position:absolute;left:0;text-align:left;margin-left:64.95pt;margin-top:1pt;width:340.15pt;height:226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">
            <v:textbox>
              <w:txbxContent>
                <w:p w:rsidR="00ED668E" w:rsidRDefault="00ED668E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ED668E" w:rsidRPr="000C27B8" w:rsidRDefault="00A775A5" w:rsidP="00ED668E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</w:t>
                  </w:r>
                  <w:r w:rsidR="00ED668E">
                    <w:rPr>
                      <w:b/>
                      <w:sz w:val="22"/>
                      <w:szCs w:val="22"/>
                    </w:rPr>
                    <w:t xml:space="preserve"> городской Думы седьмого созыва</w:t>
                  </w:r>
                </w:p>
                <w:p w:rsidR="00ED668E" w:rsidRPr="00A33DD1" w:rsidRDefault="00ED668E" w:rsidP="00ED668E">
                  <w:pPr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  <w:r w:rsidR="00D208F3">
                    <w:rPr>
                      <w:b/>
                    </w:rPr>
                    <w:t xml:space="preserve"> № ___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кандидат</w:t>
                  </w:r>
                  <w:r>
                    <w:rPr>
                      <w:sz w:val="22"/>
                      <w:szCs w:val="22"/>
                    </w:rPr>
                    <w:t>а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ED668E" w:rsidRPr="00A33DD1" w:rsidRDefault="00ED668E" w:rsidP="00ED668E">
                  <w:pPr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proofErr w:type="gramStart"/>
                  <w:r w:rsidRPr="00A33DD1">
                    <w:rPr>
                      <w:sz w:val="22"/>
                      <w:szCs w:val="22"/>
                    </w:rPr>
                    <w:t>выдвинутого</w:t>
                  </w:r>
                  <w:proofErr w:type="gramEnd"/>
                  <w:r w:rsidRPr="00A33DD1">
                    <w:rPr>
                      <w:sz w:val="22"/>
                      <w:szCs w:val="22"/>
                    </w:rPr>
                    <w:t xml:space="preserve"> по </w:t>
                  </w:r>
                  <w:r>
                    <w:rPr>
                      <w:sz w:val="22"/>
                      <w:szCs w:val="22"/>
                    </w:rPr>
                    <w:t xml:space="preserve">одномандатному избирательному округу № </w:t>
                  </w:r>
                  <w:r w:rsidR="00EE1465">
                    <w:rPr>
                      <w:sz w:val="22"/>
                      <w:szCs w:val="22"/>
                    </w:rPr>
                    <w:t>23</w:t>
                  </w:r>
                </w:p>
                <w:p w:rsidR="00ED668E" w:rsidRPr="00A33DD1" w:rsidRDefault="00ED668E" w:rsidP="00ED668E">
                  <w:pPr>
                    <w:rPr>
                      <w:sz w:val="22"/>
                      <w:szCs w:val="16"/>
                    </w:rPr>
                  </w:pPr>
                </w:p>
                <w:p w:rsidR="00A775A5" w:rsidRPr="00ED668E" w:rsidRDefault="00A775A5" w:rsidP="00A775A5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</w:t>
                  </w:r>
                </w:p>
                <w:p w:rsidR="00A775A5" w:rsidRPr="00ED668E" w:rsidRDefault="00EE146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</w:rPr>
                    <w:t>избирательной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к</w:t>
                  </w:r>
                  <w:r w:rsidR="00A775A5"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омиссии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города Волгодонска</w:t>
                  </w:r>
                  <w:r w:rsidR="00A775A5"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:rsidR="00A775A5" w:rsidRPr="00ED668E" w:rsidRDefault="00EE1465" w:rsidP="00A775A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Ростовской области                      </w:t>
                  </w:r>
                  <w:r w:rsidR="00A775A5"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         _________________</w:t>
                  </w:r>
                  <w:r w:rsidR="00A775A5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="00A775A5"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A775A5" w:rsidRPr="00C72938" w:rsidRDefault="00A775A5" w:rsidP="00A775A5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A775A5" w:rsidRPr="00ED668E" w:rsidRDefault="00A775A5" w:rsidP="00A775A5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D668E" w:rsidP="00ED668E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Примечание. Удостоверение доверенного лица кандидата в депутаты </w:t>
      </w:r>
      <w:r w:rsidR="00A775A5">
        <w:rPr>
          <w:szCs w:val="28"/>
        </w:rPr>
        <w:t>Волгодонской</w:t>
      </w:r>
      <w:r w:rsidRPr="00ED668E">
        <w:rPr>
          <w:szCs w:val="28"/>
        </w:rPr>
        <w:t xml:space="preserve"> городской Думы седьмого созыва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, скрепленная печатью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>.</w:t>
      </w: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Удостоверение выдается на основании постановления </w:t>
      </w:r>
      <w:r w:rsidR="00A775A5">
        <w:rPr>
          <w:szCs w:val="28"/>
        </w:rPr>
        <w:t>Т</w:t>
      </w:r>
      <w:r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ED668E" w:rsidRPr="00ED668E" w:rsidRDefault="00ED668E" w:rsidP="00ED668E">
      <w:pPr>
        <w:spacing w:line="360" w:lineRule="auto"/>
        <w:jc w:val="both"/>
      </w:pPr>
    </w:p>
    <w:p w:rsidR="00EE1465" w:rsidRDefault="00EE1465" w:rsidP="00ED668E">
      <w:pPr>
        <w:ind w:left="5760" w:firstLine="52"/>
        <w:jc w:val="center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br w:type="page"/>
      </w:r>
    </w:p>
    <w:p w:rsidR="00EE1465" w:rsidRPr="00ED668E" w:rsidRDefault="00EE1465" w:rsidP="00EE1465">
      <w:pPr>
        <w:ind w:left="5387"/>
        <w:jc w:val="center"/>
        <w:rPr>
          <w:sz w:val="24"/>
          <w:szCs w:val="24"/>
        </w:rPr>
      </w:pPr>
      <w:r w:rsidRPr="00ED668E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3</w:t>
      </w:r>
    </w:p>
    <w:p w:rsidR="00EE1465" w:rsidRPr="00ED668E" w:rsidRDefault="00EE1465" w:rsidP="00EE1465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ED668E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  <w:r w:rsidRPr="00ED668E">
        <w:rPr>
          <w:sz w:val="24"/>
          <w:szCs w:val="24"/>
        </w:rPr>
        <w:t xml:space="preserve"> Территориальной избирательной комиссии города </w:t>
      </w:r>
      <w:r>
        <w:rPr>
          <w:sz w:val="24"/>
          <w:szCs w:val="24"/>
        </w:rPr>
        <w:t>Волгодонска</w:t>
      </w:r>
      <w:r w:rsidRPr="00ED668E">
        <w:rPr>
          <w:sz w:val="24"/>
          <w:szCs w:val="24"/>
        </w:rPr>
        <w:t xml:space="preserve"> </w:t>
      </w:r>
      <w:r>
        <w:rPr>
          <w:sz w:val="24"/>
          <w:szCs w:val="24"/>
        </w:rPr>
        <w:t>Ростовской области</w:t>
      </w:r>
    </w:p>
    <w:p w:rsidR="00ED668E" w:rsidRPr="00ED668E" w:rsidRDefault="00EE1465" w:rsidP="00EE1465">
      <w:pPr>
        <w:ind w:left="5387"/>
        <w:jc w:val="center"/>
        <w:rPr>
          <w:b/>
          <w:sz w:val="24"/>
          <w:szCs w:val="24"/>
        </w:rPr>
      </w:pPr>
      <w:r w:rsidRPr="00ED668E">
        <w:rPr>
          <w:sz w:val="24"/>
          <w:szCs w:val="24"/>
        </w:rPr>
        <w:t xml:space="preserve">от </w:t>
      </w:r>
      <w:r>
        <w:rPr>
          <w:sz w:val="24"/>
          <w:szCs w:val="24"/>
        </w:rPr>
        <w:t>04.07.2022</w:t>
      </w:r>
      <w:r w:rsidRPr="00ED668E">
        <w:rPr>
          <w:sz w:val="24"/>
          <w:szCs w:val="24"/>
        </w:rPr>
        <w:t xml:space="preserve"> № </w:t>
      </w:r>
      <w:r>
        <w:rPr>
          <w:sz w:val="24"/>
          <w:szCs w:val="24"/>
        </w:rPr>
        <w:t>49-1</w:t>
      </w:r>
      <w:r w:rsidR="00CE176C">
        <w:rPr>
          <w:sz w:val="24"/>
          <w:szCs w:val="24"/>
        </w:rPr>
        <w:t>1</w:t>
      </w:r>
      <w:bookmarkStart w:id="0" w:name="_GoBack"/>
      <w:bookmarkEnd w:id="0"/>
    </w:p>
    <w:p w:rsidR="00EE1465" w:rsidRDefault="00EE1465" w:rsidP="00ED668E">
      <w:pPr>
        <w:jc w:val="center"/>
        <w:rPr>
          <w:b/>
          <w:szCs w:val="28"/>
        </w:rPr>
      </w:pP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>Форма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удостоверения доверенного лица избирательного объединения, </w:t>
      </w:r>
    </w:p>
    <w:p w:rsidR="00ED668E" w:rsidRPr="00ED668E" w:rsidRDefault="00ED668E" w:rsidP="00ED668E">
      <w:pPr>
        <w:jc w:val="center"/>
        <w:rPr>
          <w:b/>
          <w:szCs w:val="28"/>
        </w:rPr>
      </w:pPr>
      <w:r w:rsidRPr="00ED668E">
        <w:rPr>
          <w:b/>
          <w:szCs w:val="28"/>
        </w:rPr>
        <w:t xml:space="preserve">выдвинувшего кандидата (кандидатов) в депутаты </w:t>
      </w:r>
    </w:p>
    <w:p w:rsidR="00ED668E" w:rsidRPr="00ED668E" w:rsidRDefault="00A775A5" w:rsidP="00ED668E">
      <w:pPr>
        <w:jc w:val="center"/>
        <w:rPr>
          <w:b/>
          <w:szCs w:val="28"/>
        </w:rPr>
      </w:pPr>
      <w:r>
        <w:rPr>
          <w:b/>
          <w:szCs w:val="28"/>
        </w:rPr>
        <w:t>Волгодонской</w:t>
      </w:r>
      <w:r w:rsidR="00ED668E" w:rsidRPr="00ED668E">
        <w:rPr>
          <w:b/>
          <w:szCs w:val="28"/>
        </w:rPr>
        <w:t xml:space="preserve"> городской Думы седьмого созыва</w: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FC473C" w:rsidP="00ED668E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Text Box 8" o:spid="_x0000_s1028" type="#_x0000_t202" style="position:absolute;left:0;text-align:left;margin-left:64.95pt;margin-top:1pt;width:340.15pt;height:237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">
            <v:textbox>
              <w:txbxContent>
                <w:p w:rsidR="00A775A5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</w:p>
                <w:p w:rsidR="00A775A5" w:rsidRPr="000C27B8" w:rsidRDefault="00A775A5" w:rsidP="00A775A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Волгодонской городской Думы седьмого созыва</w:t>
                  </w:r>
                </w:p>
                <w:p w:rsidR="00A775A5" w:rsidRPr="00A33DD1" w:rsidRDefault="00A775A5" w:rsidP="00A775A5">
                  <w:pPr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  <w:r w:rsidR="00D208F3">
                    <w:rPr>
                      <w:b/>
                    </w:rPr>
                    <w:t xml:space="preserve"> № ___</w:t>
                  </w:r>
                </w:p>
                <w:p w:rsidR="00ED668E" w:rsidRPr="0064171E" w:rsidRDefault="00ED668E" w:rsidP="00EE1465">
                  <w:pPr>
                    <w:pBdr>
                      <w:bottom w:val="single" w:sz="6" w:space="1" w:color="auto"/>
                    </w:pBdr>
                    <w:spacing w:before="120"/>
                    <w:jc w:val="center"/>
                    <w:rPr>
                      <w:sz w:val="16"/>
                      <w:szCs w:val="16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избирательного объединения</w:t>
                  </w:r>
                </w:p>
                <w:p w:rsidR="00ED668E" w:rsidRPr="000C27B8" w:rsidRDefault="00ED668E" w:rsidP="00ED668E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ED668E" w:rsidRPr="000C27B8" w:rsidRDefault="00ED668E" w:rsidP="00ED668E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ED668E" w:rsidRPr="00A33DD1" w:rsidRDefault="00ED668E" w:rsidP="00ED668E">
                  <w:pPr>
                    <w:jc w:val="center"/>
                    <w:rPr>
                      <w:sz w:val="22"/>
                      <w:szCs w:val="22"/>
                    </w:rPr>
                  </w:pPr>
                  <w:r w:rsidRPr="00A33DD1">
                    <w:rPr>
                      <w:sz w:val="22"/>
                      <w:szCs w:val="22"/>
                    </w:rPr>
                    <w:t>выдвину</w:t>
                  </w:r>
                  <w:r>
                    <w:rPr>
                      <w:sz w:val="22"/>
                      <w:szCs w:val="22"/>
                    </w:rPr>
                    <w:t>вшего</w:t>
                  </w:r>
                  <w:r w:rsidRPr="00A33DD1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кандидата в депутаты </w:t>
                  </w:r>
                  <w:r>
                    <w:rPr>
                      <w:sz w:val="22"/>
                      <w:szCs w:val="22"/>
                    </w:rPr>
                    <w:br/>
                  </w:r>
                  <w:r w:rsidR="00A775A5">
                    <w:rPr>
                      <w:sz w:val="22"/>
                      <w:szCs w:val="22"/>
                    </w:rPr>
                    <w:t>Волгодонской</w:t>
                  </w:r>
                  <w:r>
                    <w:rPr>
                      <w:sz w:val="22"/>
                      <w:szCs w:val="22"/>
                    </w:rPr>
                    <w:t xml:space="preserve"> городской Думы седьмого созыва</w:t>
                  </w:r>
                  <w:r w:rsidR="00EE1465" w:rsidRPr="00EE1465">
                    <w:t xml:space="preserve"> </w:t>
                  </w:r>
                  <w:r w:rsidR="00EE1465" w:rsidRPr="00EE1465">
                    <w:rPr>
                      <w:sz w:val="22"/>
                      <w:szCs w:val="22"/>
                    </w:rPr>
                    <w:t>по</w:t>
                  </w:r>
                  <w:r w:rsidR="00EE1465">
                    <w:rPr>
                      <w:sz w:val="22"/>
                      <w:szCs w:val="22"/>
                    </w:rPr>
                    <w:t> </w:t>
                  </w:r>
                  <w:r w:rsidR="00EE1465" w:rsidRPr="00EE1465">
                    <w:rPr>
                      <w:sz w:val="22"/>
                      <w:szCs w:val="22"/>
                    </w:rPr>
                    <w:t>одномандатному избирательному округу № 23</w:t>
                  </w:r>
                </w:p>
                <w:p w:rsidR="00ED668E" w:rsidRPr="0064171E" w:rsidRDefault="00ED668E" w:rsidP="00ED668E">
                  <w:pPr>
                    <w:rPr>
                      <w:sz w:val="16"/>
                      <w:szCs w:val="16"/>
                    </w:rPr>
                  </w:pPr>
                </w:p>
                <w:p w:rsidR="00EE1465" w:rsidRPr="00ED668E" w:rsidRDefault="00EE1465" w:rsidP="00EE1465">
                  <w:pPr>
                    <w:rPr>
                      <w:sz w:val="18"/>
                      <w:szCs w:val="18"/>
                    </w:rPr>
                  </w:pPr>
                  <w:r w:rsidRPr="00ED668E">
                    <w:rPr>
                      <w:sz w:val="18"/>
                      <w:szCs w:val="18"/>
                    </w:rPr>
                    <w:t xml:space="preserve">Председатель </w:t>
                  </w:r>
                  <w:proofErr w:type="gramStart"/>
                  <w:r w:rsidRPr="00ED668E">
                    <w:rPr>
                      <w:sz w:val="18"/>
                      <w:szCs w:val="18"/>
                    </w:rPr>
                    <w:t>Территориальной</w:t>
                  </w:r>
                  <w:proofErr w:type="gramEnd"/>
                  <w:r w:rsidRPr="00ED668E">
                    <w:rPr>
                      <w:sz w:val="18"/>
                      <w:szCs w:val="18"/>
                    </w:rPr>
                    <w:t xml:space="preserve"> </w:t>
                  </w:r>
                </w:p>
                <w:p w:rsidR="00EE1465" w:rsidRPr="00ED668E" w:rsidRDefault="00EE1465" w:rsidP="00EE146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</w:rPr>
                    <w:t>избирательной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к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>омиссии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города Волгодонска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:rsidR="00EE1465" w:rsidRPr="00ED668E" w:rsidRDefault="00EE1465" w:rsidP="00EE1465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Ростовской области           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         _________________</w:t>
                  </w:r>
                  <w:r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_           </w:t>
                  </w:r>
                  <w:r w:rsidRPr="00ED668E">
                    <w:rPr>
                      <w:rFonts w:eastAsia="Calibri"/>
                      <w:sz w:val="18"/>
                      <w:szCs w:val="18"/>
                      <w:lang w:eastAsia="en-US"/>
                    </w:rPr>
                    <w:t xml:space="preserve"> Е.К. Филиппова      </w:t>
                  </w:r>
                </w:p>
                <w:p w:rsidR="00EE1465" w:rsidRPr="00C72938" w:rsidRDefault="00EE1465" w:rsidP="00EE1465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EE1465" w:rsidRPr="00ED668E" w:rsidRDefault="00EE1465" w:rsidP="00EE1465">
                  <w:pPr>
                    <w:spacing w:line="360" w:lineRule="auto"/>
                    <w:ind w:left="4320"/>
                    <w:rPr>
                      <w:sz w:val="16"/>
                      <w:vertAlign w:val="superscript"/>
                    </w:rPr>
                  </w:pPr>
                  <w:r w:rsidRPr="00ED668E">
                    <w:rPr>
                      <w:sz w:val="16"/>
                      <w:vertAlign w:val="superscript"/>
                    </w:rPr>
                    <w:t>(дата выдачи)</w:t>
                  </w:r>
                </w:p>
                <w:p w:rsidR="00ED668E" w:rsidRDefault="00EE1465" w:rsidP="00EE1465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jc w:val="center"/>
        <w:rPr>
          <w:b/>
          <w:sz w:val="24"/>
          <w:szCs w:val="24"/>
        </w:rPr>
      </w:pPr>
    </w:p>
    <w:p w:rsidR="00ED668E" w:rsidRPr="00ED668E" w:rsidRDefault="00ED668E" w:rsidP="00ED668E">
      <w:pPr>
        <w:ind w:firstLine="720"/>
        <w:jc w:val="center"/>
        <w:rPr>
          <w:sz w:val="24"/>
          <w:szCs w:val="24"/>
        </w:rPr>
      </w:pPr>
    </w:p>
    <w:p w:rsidR="00ED668E" w:rsidRPr="00ED668E" w:rsidRDefault="00ED668E" w:rsidP="00ED668E">
      <w:pPr>
        <w:spacing w:line="276" w:lineRule="auto"/>
        <w:ind w:firstLine="720"/>
        <w:jc w:val="both"/>
        <w:rPr>
          <w:szCs w:val="28"/>
        </w:rPr>
      </w:pPr>
      <w:r w:rsidRPr="00ED668E">
        <w:rPr>
          <w:szCs w:val="28"/>
        </w:rPr>
        <w:t xml:space="preserve">Примечание. Удостоверение доверенного лица избирательного объединения, выдвинувшего кандидата (кандидатов) в депутаты </w:t>
      </w:r>
      <w:r w:rsidR="00A775A5">
        <w:rPr>
          <w:szCs w:val="28"/>
        </w:rPr>
        <w:t>Волгодонской</w:t>
      </w:r>
      <w:r w:rsidRPr="00ED668E">
        <w:rPr>
          <w:szCs w:val="28"/>
        </w:rPr>
        <w:t xml:space="preserve"> городской Думы седьмого созыва,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</w:t>
      </w:r>
      <w:r w:rsidR="00A775A5">
        <w:rPr>
          <w:szCs w:val="28"/>
        </w:rPr>
        <w:t>Т</w:t>
      </w:r>
      <w:r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 xml:space="preserve">, скрепленная печатью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Pr="00ED668E">
        <w:rPr>
          <w:szCs w:val="28"/>
        </w:rPr>
        <w:t>.</w:t>
      </w:r>
    </w:p>
    <w:p w:rsidR="00A42E09" w:rsidRPr="003D260E" w:rsidRDefault="00ED668E" w:rsidP="00D208F3">
      <w:pPr>
        <w:spacing w:line="276" w:lineRule="auto"/>
        <w:ind w:firstLine="720"/>
        <w:jc w:val="both"/>
        <w:rPr>
          <w:kern w:val="28"/>
          <w:szCs w:val="28"/>
        </w:rPr>
      </w:pPr>
      <w:r w:rsidRPr="00ED668E">
        <w:rPr>
          <w:szCs w:val="28"/>
        </w:rPr>
        <w:t xml:space="preserve">Удостоверение выдается на основании постановления </w:t>
      </w:r>
      <w:r w:rsidR="00A775A5">
        <w:rPr>
          <w:szCs w:val="28"/>
        </w:rPr>
        <w:t>Т</w:t>
      </w:r>
      <w:r w:rsidR="00A775A5" w:rsidRPr="00ED668E">
        <w:rPr>
          <w:szCs w:val="28"/>
        </w:rPr>
        <w:t>ерриториальной избирательной комиссии</w:t>
      </w:r>
      <w:r w:rsidR="00A775A5">
        <w:rPr>
          <w:szCs w:val="28"/>
        </w:rPr>
        <w:t xml:space="preserve"> города Волгодонска</w:t>
      </w:r>
      <w:r w:rsidR="00A775A5" w:rsidRPr="00ED668E">
        <w:rPr>
          <w:szCs w:val="28"/>
        </w:rPr>
        <w:t xml:space="preserve"> </w:t>
      </w:r>
      <w:r w:rsidRPr="00ED668E">
        <w:rPr>
          <w:szCs w:val="28"/>
        </w:rPr>
        <w:t xml:space="preserve">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sectPr w:rsidR="00A42E09" w:rsidRPr="003D260E" w:rsidSect="00FC4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400" w:rsidRDefault="00396400">
      <w:r>
        <w:separator/>
      </w:r>
    </w:p>
  </w:endnote>
  <w:endnote w:type="continuationSeparator" w:id="0">
    <w:p w:rsidR="00396400" w:rsidRDefault="00396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400" w:rsidRDefault="00396400">
      <w:r>
        <w:separator/>
      </w:r>
    </w:p>
  </w:footnote>
  <w:footnote w:type="continuationSeparator" w:id="0">
    <w:p w:rsidR="00396400" w:rsidRDefault="00396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FC473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2F2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FC473C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2F2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62327">
      <w:rPr>
        <w:rStyle w:val="a6"/>
        <w:noProof/>
      </w:rPr>
      <w:t>3</w: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10B2F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09C83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0ED6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467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A0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281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A1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A6A5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EA29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3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  <w:num w:numId="13">
    <w:abstractNumId w:val="14"/>
  </w:num>
  <w:num w:numId="14">
    <w:abstractNumId w:val="1"/>
  </w:num>
  <w:num w:numId="15">
    <w:abstractNumId w:val="9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07DFE"/>
    <w:rsid w:val="00043473"/>
    <w:rsid w:val="00050009"/>
    <w:rsid w:val="00062327"/>
    <w:rsid w:val="00082882"/>
    <w:rsid w:val="00093290"/>
    <w:rsid w:val="000A6FAB"/>
    <w:rsid w:val="000A7F19"/>
    <w:rsid w:val="00105E4E"/>
    <w:rsid w:val="00111695"/>
    <w:rsid w:val="00152094"/>
    <w:rsid w:val="00183926"/>
    <w:rsid w:val="001A0426"/>
    <w:rsid w:val="001D34D5"/>
    <w:rsid w:val="00212F98"/>
    <w:rsid w:val="00235074"/>
    <w:rsid w:val="00250689"/>
    <w:rsid w:val="00256791"/>
    <w:rsid w:val="0027305A"/>
    <w:rsid w:val="00290112"/>
    <w:rsid w:val="002A3770"/>
    <w:rsid w:val="002A42CA"/>
    <w:rsid w:val="002B6708"/>
    <w:rsid w:val="002C3E43"/>
    <w:rsid w:val="002E720B"/>
    <w:rsid w:val="002E7FBD"/>
    <w:rsid w:val="003051E9"/>
    <w:rsid w:val="00306219"/>
    <w:rsid w:val="003120C7"/>
    <w:rsid w:val="00321A4A"/>
    <w:rsid w:val="003321B0"/>
    <w:rsid w:val="00332661"/>
    <w:rsid w:val="003366BA"/>
    <w:rsid w:val="00340731"/>
    <w:rsid w:val="00346E51"/>
    <w:rsid w:val="00370657"/>
    <w:rsid w:val="003710D9"/>
    <w:rsid w:val="00376D82"/>
    <w:rsid w:val="00386BD0"/>
    <w:rsid w:val="00387133"/>
    <w:rsid w:val="00391BE4"/>
    <w:rsid w:val="00396400"/>
    <w:rsid w:val="003B185D"/>
    <w:rsid w:val="003D260E"/>
    <w:rsid w:val="003E2C8F"/>
    <w:rsid w:val="003F0E25"/>
    <w:rsid w:val="003F20C6"/>
    <w:rsid w:val="003F4A69"/>
    <w:rsid w:val="004000CB"/>
    <w:rsid w:val="004170B4"/>
    <w:rsid w:val="00420FAE"/>
    <w:rsid w:val="004257D9"/>
    <w:rsid w:val="00434F90"/>
    <w:rsid w:val="004450BA"/>
    <w:rsid w:val="0044682F"/>
    <w:rsid w:val="00462BF7"/>
    <w:rsid w:val="00462CB3"/>
    <w:rsid w:val="00491174"/>
    <w:rsid w:val="004A19D2"/>
    <w:rsid w:val="004A31C6"/>
    <w:rsid w:val="004E7375"/>
    <w:rsid w:val="004F06F4"/>
    <w:rsid w:val="00523053"/>
    <w:rsid w:val="005571A6"/>
    <w:rsid w:val="00562734"/>
    <w:rsid w:val="005837AA"/>
    <w:rsid w:val="005A74F2"/>
    <w:rsid w:val="005B17AF"/>
    <w:rsid w:val="005F2B2A"/>
    <w:rsid w:val="0060221B"/>
    <w:rsid w:val="0060541D"/>
    <w:rsid w:val="00607AFA"/>
    <w:rsid w:val="00616984"/>
    <w:rsid w:val="00654BF5"/>
    <w:rsid w:val="0067697E"/>
    <w:rsid w:val="006835BF"/>
    <w:rsid w:val="006B653D"/>
    <w:rsid w:val="006D24D1"/>
    <w:rsid w:val="006E43C9"/>
    <w:rsid w:val="00703B86"/>
    <w:rsid w:val="00704669"/>
    <w:rsid w:val="00713A5A"/>
    <w:rsid w:val="00715C08"/>
    <w:rsid w:val="00715E07"/>
    <w:rsid w:val="00723DEA"/>
    <w:rsid w:val="0073327A"/>
    <w:rsid w:val="007406D8"/>
    <w:rsid w:val="00754FCB"/>
    <w:rsid w:val="00755663"/>
    <w:rsid w:val="0077115F"/>
    <w:rsid w:val="007763ED"/>
    <w:rsid w:val="00776D9F"/>
    <w:rsid w:val="00784E0E"/>
    <w:rsid w:val="007925A5"/>
    <w:rsid w:val="007B7CA9"/>
    <w:rsid w:val="007D544D"/>
    <w:rsid w:val="007D5CBB"/>
    <w:rsid w:val="007E5612"/>
    <w:rsid w:val="007F4219"/>
    <w:rsid w:val="007F71C4"/>
    <w:rsid w:val="00810B1E"/>
    <w:rsid w:val="008256D5"/>
    <w:rsid w:val="00827BCB"/>
    <w:rsid w:val="00843D82"/>
    <w:rsid w:val="0085355D"/>
    <w:rsid w:val="008970CD"/>
    <w:rsid w:val="008A3AF2"/>
    <w:rsid w:val="008A5687"/>
    <w:rsid w:val="008A6E10"/>
    <w:rsid w:val="008C2D88"/>
    <w:rsid w:val="008C6359"/>
    <w:rsid w:val="009434FC"/>
    <w:rsid w:val="009444CD"/>
    <w:rsid w:val="009826BB"/>
    <w:rsid w:val="009831DB"/>
    <w:rsid w:val="00986005"/>
    <w:rsid w:val="00987B59"/>
    <w:rsid w:val="00994015"/>
    <w:rsid w:val="009A311B"/>
    <w:rsid w:val="009B2626"/>
    <w:rsid w:val="009C00E2"/>
    <w:rsid w:val="009C1249"/>
    <w:rsid w:val="009D75D7"/>
    <w:rsid w:val="009E573F"/>
    <w:rsid w:val="009E779D"/>
    <w:rsid w:val="00A0324D"/>
    <w:rsid w:val="00A04994"/>
    <w:rsid w:val="00A0758D"/>
    <w:rsid w:val="00A42E09"/>
    <w:rsid w:val="00A74446"/>
    <w:rsid w:val="00A775A5"/>
    <w:rsid w:val="00A9180D"/>
    <w:rsid w:val="00AA00B1"/>
    <w:rsid w:val="00AA7242"/>
    <w:rsid w:val="00AC0898"/>
    <w:rsid w:val="00AC73B4"/>
    <w:rsid w:val="00B2667A"/>
    <w:rsid w:val="00B27726"/>
    <w:rsid w:val="00B31F5B"/>
    <w:rsid w:val="00B373E2"/>
    <w:rsid w:val="00B84435"/>
    <w:rsid w:val="00B90D2D"/>
    <w:rsid w:val="00B9231A"/>
    <w:rsid w:val="00BB6597"/>
    <w:rsid w:val="00BD10B6"/>
    <w:rsid w:val="00BD6DC1"/>
    <w:rsid w:val="00BE0962"/>
    <w:rsid w:val="00BE7844"/>
    <w:rsid w:val="00BF3EFD"/>
    <w:rsid w:val="00BF5B24"/>
    <w:rsid w:val="00C920F9"/>
    <w:rsid w:val="00CA2F2D"/>
    <w:rsid w:val="00CB3F3C"/>
    <w:rsid w:val="00CB7AD5"/>
    <w:rsid w:val="00CD79BA"/>
    <w:rsid w:val="00CE176C"/>
    <w:rsid w:val="00CF008B"/>
    <w:rsid w:val="00CF4CC9"/>
    <w:rsid w:val="00D01956"/>
    <w:rsid w:val="00D03B85"/>
    <w:rsid w:val="00D12D99"/>
    <w:rsid w:val="00D208F3"/>
    <w:rsid w:val="00D2303A"/>
    <w:rsid w:val="00D712FC"/>
    <w:rsid w:val="00D7336F"/>
    <w:rsid w:val="00D842C5"/>
    <w:rsid w:val="00DA2288"/>
    <w:rsid w:val="00DB7735"/>
    <w:rsid w:val="00DC3E6F"/>
    <w:rsid w:val="00DE1723"/>
    <w:rsid w:val="00DE582B"/>
    <w:rsid w:val="00DF616D"/>
    <w:rsid w:val="00E06434"/>
    <w:rsid w:val="00E24F51"/>
    <w:rsid w:val="00E31DE9"/>
    <w:rsid w:val="00E32DAA"/>
    <w:rsid w:val="00E3569B"/>
    <w:rsid w:val="00E41282"/>
    <w:rsid w:val="00E4334B"/>
    <w:rsid w:val="00E52619"/>
    <w:rsid w:val="00E54088"/>
    <w:rsid w:val="00EA2249"/>
    <w:rsid w:val="00EB4A00"/>
    <w:rsid w:val="00EC1375"/>
    <w:rsid w:val="00ED3AB0"/>
    <w:rsid w:val="00ED668E"/>
    <w:rsid w:val="00EE1465"/>
    <w:rsid w:val="00F04505"/>
    <w:rsid w:val="00F124E2"/>
    <w:rsid w:val="00F13BD3"/>
    <w:rsid w:val="00F13C0E"/>
    <w:rsid w:val="00F233DA"/>
    <w:rsid w:val="00F269AA"/>
    <w:rsid w:val="00F37B88"/>
    <w:rsid w:val="00F75D62"/>
    <w:rsid w:val="00F84AC4"/>
    <w:rsid w:val="00F96D68"/>
    <w:rsid w:val="00FC0726"/>
    <w:rsid w:val="00FC473C"/>
    <w:rsid w:val="00FC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473C"/>
    <w:rPr>
      <w:sz w:val="28"/>
    </w:rPr>
  </w:style>
  <w:style w:type="paragraph" w:styleId="1">
    <w:name w:val="heading 1"/>
    <w:basedOn w:val="a"/>
    <w:next w:val="a"/>
    <w:qFormat/>
    <w:rsid w:val="00FC473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FC473C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C473C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FC473C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FC473C"/>
  </w:style>
  <w:style w:type="paragraph" w:styleId="a7">
    <w:name w:val="Body Text"/>
    <w:basedOn w:val="a"/>
    <w:rsid w:val="00FC473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FC473C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FC473C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FC473C"/>
    <w:pPr>
      <w:spacing w:before="60" w:after="60"/>
    </w:pPr>
    <w:rPr>
      <w:kern w:val="28"/>
    </w:rPr>
  </w:style>
  <w:style w:type="paragraph" w:styleId="21">
    <w:name w:val="Body Text Indent 2"/>
    <w:basedOn w:val="a"/>
    <w:rsid w:val="00FC473C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FC473C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FC473C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ad">
    <w:name w:val="Рабочий"/>
    <w:basedOn w:val="a"/>
    <w:rsid w:val="007F4219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ad">
    <w:name w:val="Рабочий"/>
    <w:basedOn w:val="a"/>
    <w:rsid w:val="007F4219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6692307B-8769-4DBD-BC32-29CA4087A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4</TotalTime>
  <Pages>5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5</cp:revision>
  <cp:lastPrinted>2017-08-28T06:10:00Z</cp:lastPrinted>
  <dcterms:created xsi:type="dcterms:W3CDTF">2022-07-04T08:35:00Z</dcterms:created>
  <dcterms:modified xsi:type="dcterms:W3CDTF">2022-07-04T13:36:00Z</dcterms:modified>
</cp:coreProperties>
</file>